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7A7" w:rsidRPr="0045605E" w:rsidRDefault="00424E83" w:rsidP="0045605E">
      <w:pPr>
        <w:pStyle w:val="Subtitle"/>
        <w:spacing w:after="0"/>
        <w:rPr>
          <w:rStyle w:val="Strong"/>
          <w:color w:val="000000" w:themeColor="text1"/>
        </w:rPr>
      </w:pPr>
      <w:r w:rsidRPr="0045605E">
        <w:rPr>
          <w:rStyle w:val="Strong"/>
          <w:color w:val="000000" w:themeColor="text1"/>
        </w:rPr>
        <w:t>As-Level Chemistry</w:t>
      </w:r>
      <w:r w:rsidR="000857A7" w:rsidRPr="0045605E">
        <w:rPr>
          <w:rStyle w:val="Strong"/>
          <w:color w:val="000000" w:themeColor="text1"/>
        </w:rPr>
        <w:t>,</w:t>
      </w:r>
      <w:r w:rsidRPr="0045605E">
        <w:rPr>
          <w:rStyle w:val="Strong"/>
          <w:color w:val="000000" w:themeColor="text1"/>
        </w:rPr>
        <w:t xml:space="preserve"> OCR Examination Board</w:t>
      </w:r>
      <w:r w:rsidR="000857A7" w:rsidRPr="0045605E">
        <w:rPr>
          <w:rStyle w:val="Strong"/>
          <w:color w:val="000000" w:themeColor="text1"/>
        </w:rPr>
        <w:t>.</w:t>
      </w:r>
    </w:p>
    <w:p w:rsidR="000857A7" w:rsidRPr="0045605E" w:rsidRDefault="00424E83" w:rsidP="0045605E">
      <w:pPr>
        <w:pStyle w:val="Subtitle"/>
        <w:spacing w:after="0"/>
        <w:rPr>
          <w:rStyle w:val="Strong"/>
          <w:color w:val="000000" w:themeColor="text1"/>
        </w:rPr>
      </w:pPr>
      <w:r w:rsidRPr="0045605E">
        <w:rPr>
          <w:rStyle w:val="Strong"/>
          <w:color w:val="000000" w:themeColor="text1"/>
        </w:rPr>
        <w:t xml:space="preserve">Unit: 3.2 Section: F322Chains Energy and Resources </w:t>
      </w:r>
    </w:p>
    <w:p w:rsidR="003A2BC4" w:rsidRPr="0045605E" w:rsidRDefault="003A2BC4" w:rsidP="0045605E">
      <w:pPr>
        <w:tabs>
          <w:tab w:val="left" w:pos="7050"/>
        </w:tabs>
        <w:spacing w:after="0"/>
        <w:rPr>
          <w:rFonts w:asciiTheme="majorHAnsi" w:hAnsiTheme="majorHAnsi"/>
          <w:b/>
          <w:color w:val="00B050"/>
          <w:sz w:val="24"/>
          <w:szCs w:val="24"/>
        </w:rPr>
      </w:pPr>
      <w:r w:rsidRPr="0045605E">
        <w:rPr>
          <w:rFonts w:asciiTheme="majorHAnsi" w:hAnsiTheme="majorHAnsi"/>
          <w:b/>
          <w:color w:val="00B050"/>
          <w:sz w:val="24"/>
          <w:szCs w:val="24"/>
        </w:rPr>
        <w:t>St Patrick’s Day Double Lesson Plan</w:t>
      </w:r>
      <w:r w:rsidR="00E3246D">
        <w:rPr>
          <w:rFonts w:asciiTheme="majorHAnsi" w:hAnsiTheme="majorHAnsi"/>
          <w:b/>
          <w:color w:val="00B050"/>
          <w:sz w:val="24"/>
          <w:szCs w:val="24"/>
        </w:rPr>
        <w:t xml:space="preserve"> (2 Hours</w:t>
      </w:r>
      <w:proofErr w:type="gramStart"/>
      <w:r w:rsidR="00E3246D">
        <w:rPr>
          <w:rFonts w:asciiTheme="majorHAnsi" w:hAnsiTheme="majorHAnsi"/>
          <w:b/>
          <w:color w:val="00B050"/>
          <w:sz w:val="24"/>
          <w:szCs w:val="24"/>
        </w:rPr>
        <w:t>) .</w:t>
      </w:r>
      <w:proofErr w:type="gramEnd"/>
      <w:r w:rsidR="0045605E">
        <w:rPr>
          <w:rFonts w:asciiTheme="majorHAnsi" w:hAnsiTheme="majorHAnsi"/>
          <w:b/>
          <w:color w:val="00B050"/>
          <w:sz w:val="24"/>
          <w:szCs w:val="24"/>
        </w:rPr>
        <w:t xml:space="preserve">                                Week of 23</w:t>
      </w:r>
      <w:r w:rsidR="0045605E" w:rsidRPr="0045605E">
        <w:rPr>
          <w:rFonts w:asciiTheme="majorHAnsi" w:hAnsiTheme="majorHAnsi"/>
          <w:b/>
          <w:color w:val="00B050"/>
          <w:sz w:val="24"/>
          <w:szCs w:val="24"/>
          <w:vertAlign w:val="superscript"/>
        </w:rPr>
        <w:t>rd</w:t>
      </w:r>
      <w:r w:rsidR="0045605E">
        <w:rPr>
          <w:rFonts w:asciiTheme="majorHAnsi" w:hAnsiTheme="majorHAnsi"/>
          <w:b/>
          <w:color w:val="00B050"/>
          <w:sz w:val="24"/>
          <w:szCs w:val="24"/>
        </w:rPr>
        <w:t xml:space="preserve"> March</w:t>
      </w:r>
    </w:p>
    <w:p w:rsidR="000857A7" w:rsidRPr="000857A7" w:rsidRDefault="00722678" w:rsidP="000857A7">
      <w:pPr>
        <w:spacing w:after="0"/>
        <w:rPr>
          <w:color w:val="00B050"/>
        </w:rPr>
      </w:pPr>
      <w:proofErr w:type="gramStart"/>
      <w:r>
        <w:rPr>
          <w:i/>
          <w:color w:val="00B050"/>
        </w:rPr>
        <w:t>Green Che</w:t>
      </w:r>
      <w:r w:rsidR="00515337">
        <w:rPr>
          <w:i/>
          <w:color w:val="00B050"/>
        </w:rPr>
        <w:t>mistry and Greenhouse gases</w:t>
      </w:r>
      <w:r>
        <w:rPr>
          <w:i/>
          <w:color w:val="00B050"/>
        </w:rPr>
        <w:t>.</w:t>
      </w:r>
      <w:proofErr w:type="gramEnd"/>
    </w:p>
    <w:p w:rsidR="00B212E6" w:rsidRDefault="00954D2C" w:rsidP="000857A7">
      <w:pPr>
        <w:spacing w:after="0"/>
        <w:rPr>
          <w:b/>
          <w:color w:val="00B050"/>
        </w:rPr>
      </w:pPr>
      <w:r>
        <w:rPr>
          <w:b/>
          <w:noProof/>
          <w:color w:val="00B050"/>
          <w:lang w:eastAsia="en-GB"/>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101600</wp:posOffset>
                </wp:positionV>
                <wp:extent cx="5810250" cy="0"/>
                <wp:effectExtent l="9525" t="9525" r="9525" b="9525"/>
                <wp:wrapNone/>
                <wp:docPr id="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pt" to="45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" strokecolor="#00b050"/>
            </w:pict>
          </mc:Fallback>
        </mc:AlternateContent>
      </w:r>
    </w:p>
    <w:p w:rsidR="0026462B" w:rsidRPr="00935D95" w:rsidRDefault="0026462B" w:rsidP="00935D95">
      <w:pPr>
        <w:spacing w:after="0"/>
        <w:rPr>
          <w:i/>
        </w:rPr>
      </w:pPr>
      <w:r>
        <w:rPr>
          <w:b/>
        </w:rPr>
        <w:t xml:space="preserve">Double </w:t>
      </w:r>
      <w:r w:rsidR="0045605E">
        <w:rPr>
          <w:b/>
        </w:rPr>
        <w:t>Lesson Overview</w:t>
      </w:r>
      <w:r w:rsidR="00935D95">
        <w:rPr>
          <w:b/>
        </w:rPr>
        <w:t xml:space="preserve">: </w:t>
      </w:r>
      <w:r w:rsidR="00935D95" w:rsidRPr="00935D95">
        <w:t>(</w:t>
      </w:r>
      <w:r w:rsidR="00935D95" w:rsidRPr="00935D95">
        <w:rPr>
          <w:i/>
        </w:rPr>
        <w:t>Simplifications may be made to reduce the experimental time</w:t>
      </w:r>
      <w:r w:rsidR="00935D95">
        <w:rPr>
          <w:i/>
        </w:rPr>
        <w:t>)</w:t>
      </w:r>
    </w:p>
    <w:p w:rsidR="00935D95" w:rsidRDefault="00935D95" w:rsidP="000857A7">
      <w:pPr>
        <w:spacing w:after="0"/>
        <w:rPr>
          <w:b/>
        </w:rPr>
      </w:pPr>
    </w:p>
    <w:p w:rsidR="0026462B" w:rsidRDefault="0026462B" w:rsidP="000857A7">
      <w:pPr>
        <w:spacing w:after="0"/>
      </w:pPr>
      <w:r>
        <w:rPr>
          <w:b/>
        </w:rPr>
        <w:t xml:space="preserve">Lesson 1 (Part A): </w:t>
      </w:r>
      <w:r w:rsidR="0045605E">
        <w:t>The students will perform simple titrations to work out the molarity of a ‘green’ renewa</w:t>
      </w:r>
      <w:r>
        <w:t xml:space="preserve">ble acid (lemon juice/ vinegar) and </w:t>
      </w:r>
      <w:r w:rsidR="004B1F92">
        <w:t xml:space="preserve">find </w:t>
      </w:r>
      <w:r>
        <w:t>the percentage by mass of sodium c</w:t>
      </w:r>
      <w:r w:rsidR="00935D95">
        <w:t>arbonate in washing soda.  They will use their results to design a reaction producing a maximum of 150 mL of CO</w:t>
      </w:r>
      <w:r w:rsidR="00935D95">
        <w:rPr>
          <w:vertAlign w:val="subscript"/>
        </w:rPr>
        <w:t>2</w:t>
      </w:r>
      <w:r w:rsidR="00935D95">
        <w:t>.</w:t>
      </w:r>
    </w:p>
    <w:p w:rsidR="0026462B" w:rsidRDefault="0026462B" w:rsidP="000857A7">
      <w:pPr>
        <w:spacing w:after="0"/>
      </w:pPr>
    </w:p>
    <w:p w:rsidR="00722678" w:rsidRPr="0026462B" w:rsidRDefault="0026462B" w:rsidP="000857A7">
      <w:pPr>
        <w:spacing w:after="0"/>
        <w:rPr>
          <w:b/>
        </w:rPr>
      </w:pPr>
      <w:r w:rsidRPr="0026462B">
        <w:rPr>
          <w:b/>
        </w:rPr>
        <w:t>Lesson 2</w:t>
      </w:r>
      <w:r>
        <w:rPr>
          <w:b/>
        </w:rPr>
        <w:t xml:space="preserve"> (Part </w:t>
      </w:r>
      <w:proofErr w:type="gramStart"/>
      <w:r>
        <w:rPr>
          <w:b/>
        </w:rPr>
        <w:t>A</w:t>
      </w:r>
      <w:proofErr w:type="gramEnd"/>
      <w:r>
        <w:rPr>
          <w:b/>
        </w:rPr>
        <w:t xml:space="preserve"> &amp; Part B)</w:t>
      </w:r>
      <w:r w:rsidRPr="0026462B">
        <w:rPr>
          <w:b/>
        </w:rPr>
        <w:t>:</w:t>
      </w:r>
      <w:r>
        <w:rPr>
          <w:b/>
        </w:rPr>
        <w:t xml:space="preserve"> </w:t>
      </w:r>
      <w:r w:rsidRPr="0026462B">
        <w:t>Students will</w:t>
      </w:r>
      <w:r w:rsidR="00935D95">
        <w:t xml:space="preserve"> perform the reaction to produce</w:t>
      </w:r>
      <w:r>
        <w:t xml:space="preserve"> </w:t>
      </w:r>
      <w:r w:rsidR="00935D95">
        <w:t xml:space="preserve">the </w:t>
      </w:r>
      <w:r>
        <w:t xml:space="preserve">carbon dioxide, which is collected underwater.  They will then </w:t>
      </w:r>
      <w:r w:rsidR="00935D95">
        <w:t>show that</w:t>
      </w:r>
      <w:r>
        <w:t xml:space="preserve"> it acts as a greenhouse gas by</w:t>
      </w:r>
      <w:r w:rsidR="00935D95">
        <w:t xml:space="preserve"> subjecting it to IR radiation.  A comparison will be made with normal air subjected to the same conditions.</w:t>
      </w:r>
    </w:p>
    <w:p w:rsidR="00FC61A8" w:rsidRDefault="00954D2C" w:rsidP="000857A7">
      <w:pPr>
        <w:spacing w:after="0"/>
        <w:rPr>
          <w:b/>
        </w:rPr>
      </w:pPr>
      <w:r>
        <w:rPr>
          <w:b/>
          <w:noProof/>
          <w:color w:val="00B050"/>
          <w:lang w:eastAsia="en-GB"/>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188595</wp:posOffset>
                </wp:positionV>
                <wp:extent cx="5810250" cy="0"/>
                <wp:effectExtent l="9525" t="5715" r="9525" b="13335"/>
                <wp:wrapNone/>
                <wp:docPr id="4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85pt" to="458.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" strokecolor="#00b050"/>
            </w:pict>
          </mc:Fallback>
        </mc:AlternateContent>
      </w:r>
    </w:p>
    <w:p w:rsidR="00BE73CB" w:rsidRDefault="00BE73CB" w:rsidP="000857A7">
      <w:pPr>
        <w:spacing w:after="0"/>
        <w:rPr>
          <w:b/>
        </w:rPr>
      </w:pPr>
    </w:p>
    <w:p w:rsidR="00B212E6" w:rsidRPr="00B212E6" w:rsidRDefault="00BE73CB" w:rsidP="000857A7">
      <w:pPr>
        <w:spacing w:after="0"/>
        <w:rPr>
          <w:b/>
        </w:rPr>
      </w:pPr>
      <w:r>
        <w:rPr>
          <w:b/>
        </w:rPr>
        <w:t>Lesson 1</w:t>
      </w:r>
      <w:r w:rsidR="00722678" w:rsidRPr="00B212E6">
        <w:rPr>
          <w:b/>
        </w:rPr>
        <w:t xml:space="preserve">: </w:t>
      </w:r>
      <w:r w:rsidR="00B212E6" w:rsidRPr="00B212E6">
        <w:rPr>
          <w:b/>
        </w:rPr>
        <w:t xml:space="preserve">Reaction calculations </w:t>
      </w:r>
      <w:r w:rsidR="00B212E6">
        <w:rPr>
          <w:b/>
        </w:rPr>
        <w:t>allied to</w:t>
      </w:r>
      <w:r w:rsidR="00B212E6" w:rsidRPr="00B212E6">
        <w:rPr>
          <w:b/>
        </w:rPr>
        <w:t xml:space="preserve"> Green Chemistry</w:t>
      </w:r>
      <w:r w:rsidR="00093590">
        <w:rPr>
          <w:b/>
        </w:rPr>
        <w:t xml:space="preserve"> (From </w:t>
      </w:r>
      <w:r w:rsidR="00935D95">
        <w:rPr>
          <w:b/>
        </w:rPr>
        <w:t xml:space="preserve">OCR </w:t>
      </w:r>
      <w:r w:rsidR="00093590">
        <w:rPr>
          <w:b/>
        </w:rPr>
        <w:t>Course Specification)</w:t>
      </w:r>
      <w:r w:rsidR="009449F0" w:rsidRPr="00B212E6">
        <w:rPr>
          <w:b/>
        </w:rPr>
        <w:t>:</w:t>
      </w:r>
    </w:p>
    <w:p w:rsidR="00FC61A8" w:rsidRDefault="00FC61A8" w:rsidP="00FC61A8">
      <w:pPr>
        <w:pStyle w:val="ListParagraph"/>
        <w:numPr>
          <w:ilvl w:val="0"/>
          <w:numId w:val="2"/>
        </w:numPr>
        <w:spacing w:after="0"/>
      </w:pPr>
      <w:r>
        <w:t>Titration Calculations [</w:t>
      </w:r>
      <w:r w:rsidRPr="00FC61A8">
        <w:rPr>
          <w:u w:val="single"/>
        </w:rPr>
        <w:t>1.1.3</w:t>
      </w:r>
      <w:r>
        <w:t xml:space="preserve"> (k)]</w:t>
      </w:r>
    </w:p>
    <w:p w:rsidR="00FC61A8" w:rsidRDefault="00FC61A8" w:rsidP="00FC61A8">
      <w:pPr>
        <w:pStyle w:val="ListParagraph"/>
        <w:numPr>
          <w:ilvl w:val="0"/>
          <w:numId w:val="2"/>
        </w:numPr>
        <w:spacing w:after="0"/>
      </w:pPr>
      <w:r>
        <w:t>Reaction Calculations and retro analysis of mole ratios needed for a reaction, starting from a gas [</w:t>
      </w:r>
      <w:r w:rsidRPr="00FC61A8">
        <w:rPr>
          <w:u w:val="single"/>
        </w:rPr>
        <w:t>1.1.2</w:t>
      </w:r>
      <w:r>
        <w:t xml:space="preserve"> (f),(g), (h)]</w:t>
      </w:r>
    </w:p>
    <w:p w:rsidR="004B63CE" w:rsidRDefault="004B63CE" w:rsidP="004B63CE">
      <w:pPr>
        <w:spacing w:after="0"/>
        <w:rPr>
          <w:rFonts w:cs="ArialMT"/>
        </w:rPr>
      </w:pPr>
    </w:p>
    <w:p w:rsidR="00515337" w:rsidRDefault="004B63CE" w:rsidP="005127CB">
      <w:pPr>
        <w:spacing w:after="0"/>
        <w:rPr>
          <w:rFonts w:cs="ArialMT"/>
        </w:rPr>
      </w:pPr>
      <w:r>
        <w:rPr>
          <w:rFonts w:cs="ArialMT"/>
        </w:rPr>
        <w:t xml:space="preserve">The objective is to produce carbon dioxide </w:t>
      </w:r>
      <w:r w:rsidR="005127CB">
        <w:rPr>
          <w:rFonts w:cs="ArialMT"/>
        </w:rPr>
        <w:t xml:space="preserve">for use in </w:t>
      </w:r>
      <w:r w:rsidR="004B1F92">
        <w:rPr>
          <w:rFonts w:cs="ArialMT"/>
        </w:rPr>
        <w:t>Lesson 2</w:t>
      </w:r>
    </w:p>
    <w:p w:rsidR="00515337" w:rsidRDefault="00954D2C" w:rsidP="005127CB">
      <w:pPr>
        <w:spacing w:after="0"/>
        <w:rPr>
          <w:rFonts w:cs="ArialMT"/>
        </w:rPr>
      </w:pPr>
      <w:r>
        <w:rPr>
          <w:b/>
          <w:noProof/>
          <w:lang w:eastAsia="en-GB"/>
        </w:rPr>
        <mc:AlternateContent>
          <mc:Choice Requires="wps">
            <w:drawing>
              <wp:anchor distT="0" distB="0" distL="114300" distR="114300" simplePos="0" relativeHeight="251669504" behindDoc="0" locked="0" layoutInCell="1" allowOverlap="1">
                <wp:simplePos x="0" y="0"/>
                <wp:positionH relativeFrom="column">
                  <wp:posOffset>1327150</wp:posOffset>
                </wp:positionH>
                <wp:positionV relativeFrom="paragraph">
                  <wp:posOffset>94615</wp:posOffset>
                </wp:positionV>
                <wp:extent cx="1286510" cy="247650"/>
                <wp:effectExtent l="0" t="0" r="27940" b="1905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5127CB">
                            <w:pPr>
                              <w:spacing w:after="0"/>
                              <w:jc w:val="center"/>
                            </w:pPr>
                            <w:r>
                              <w:t>Sodium Carbonate</w:t>
                            </w:r>
                          </w:p>
                          <w:p w:rsidR="002E0ED6" w:rsidRDefault="002E0ED6" w:rsidP="005127CB">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4.5pt;margin-top:7.45pt;width:101.3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" fillcolor="white [3201]" strokecolor="white [3212]" strokeweight=".5pt">
                <v:path arrowok="t"/>
                <v:textbox>
                  <w:txbxContent>
                    <w:p w:rsidR="002E0ED6" w:rsidRDefault="002E0ED6" w:rsidP="005127CB">
                      <w:pPr>
                        <w:spacing w:after="0"/>
                        <w:jc w:val="center"/>
                      </w:pPr>
                      <w:r>
                        <w:t>Sodium Carbonate</w:t>
                      </w:r>
                    </w:p>
                    <w:p w:rsidR="002E0ED6" w:rsidRDefault="002E0ED6" w:rsidP="005127CB">
                      <w:pPr>
                        <w:spacing w:after="0"/>
                        <w:jc w:val="center"/>
                      </w:pPr>
                    </w:p>
                  </w:txbxContent>
                </v:textbox>
              </v:shape>
            </w:pict>
          </mc:Fallback>
        </mc:AlternateContent>
      </w:r>
      <w:r>
        <w:rPr>
          <w:b/>
          <w:noProof/>
          <w:lang w:eastAsia="en-GB"/>
        </w:rPr>
        <mc:AlternateContent>
          <mc:Choice Requires="wps">
            <w:drawing>
              <wp:anchor distT="0" distB="0" distL="114300" distR="114300" simplePos="0" relativeHeight="251676672" behindDoc="0" locked="0" layoutInCell="1" allowOverlap="1">
                <wp:simplePos x="0" y="0"/>
                <wp:positionH relativeFrom="column">
                  <wp:posOffset>2950210</wp:posOffset>
                </wp:positionH>
                <wp:positionV relativeFrom="paragraph">
                  <wp:posOffset>106680</wp:posOffset>
                </wp:positionV>
                <wp:extent cx="2676525" cy="266700"/>
                <wp:effectExtent l="0" t="0" r="28575" b="1905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rsidRPr="00500534">
                              <w:rPr>
                                <w:b/>
                              </w:rPr>
                              <w:t>Carbon Dioxide</w:t>
                            </w:r>
                            <w:r>
                              <w:t xml:space="preserve"> + Water + sodium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27" type="#_x0000_t202" style="position:absolute;margin-left:232.3pt;margin-top:8.4pt;width:210.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" fillcolor="white [3201]" strokecolor="white [3212]" strokeweight=".5pt">
                <v:path arrowok="t"/>
                <v:textbox>
                  <w:txbxContent>
                    <w:p w:rsidR="002E0ED6" w:rsidRDefault="002E0ED6">
                      <w:r w:rsidRPr="00500534">
                        <w:rPr>
                          <w:b/>
                        </w:rPr>
                        <w:t>Carbon Dioxide</w:t>
                      </w:r>
                      <w:r>
                        <w:t xml:space="preserve"> + Water + sodium Salt</w:t>
                      </w:r>
                    </w:p>
                  </w:txbxContent>
                </v:textbox>
              </v:shape>
            </w:pict>
          </mc:Fallback>
        </mc:AlternateContent>
      </w:r>
      <w:r>
        <w:rPr>
          <w:b/>
          <w:noProof/>
          <w:lang w:eastAsia="en-GB"/>
        </w:rPr>
        <mc:AlternateContent>
          <mc:Choice Requires="wps">
            <w:drawing>
              <wp:anchor distT="0" distB="0" distL="114300" distR="114300" simplePos="0" relativeHeight="251667456" behindDoc="0" locked="0" layoutInCell="1" allowOverlap="1">
                <wp:simplePos x="0" y="0"/>
                <wp:positionH relativeFrom="column">
                  <wp:posOffset>356235</wp:posOffset>
                </wp:positionH>
                <wp:positionV relativeFrom="paragraph">
                  <wp:posOffset>-635</wp:posOffset>
                </wp:positionV>
                <wp:extent cx="895350" cy="476250"/>
                <wp:effectExtent l="0" t="0" r="19050" b="1905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B159A7">
                            <w:pPr>
                              <w:spacing w:after="0"/>
                              <w:jc w:val="center"/>
                            </w:pPr>
                            <w:r>
                              <w:t>Citric Acid/</w:t>
                            </w:r>
                          </w:p>
                          <w:p w:rsidR="002E0ED6" w:rsidRDefault="002E0ED6" w:rsidP="005127CB">
                            <w:pPr>
                              <w:spacing w:after="0"/>
                              <w:jc w:val="center"/>
                            </w:pPr>
                            <w: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8.05pt;margin-top:-.05pt;width:70.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" fillcolor="white [3201]" strokecolor="white [3212]" strokeweight=".5pt">
                <v:path arrowok="t"/>
                <v:textbox>
                  <w:txbxContent>
                    <w:p w:rsidR="002E0ED6" w:rsidRDefault="002E0ED6" w:rsidP="00B159A7">
                      <w:pPr>
                        <w:spacing w:after="0"/>
                        <w:jc w:val="center"/>
                      </w:pPr>
                      <w:r>
                        <w:t>Citric Acid/</w:t>
                      </w:r>
                    </w:p>
                    <w:p w:rsidR="002E0ED6" w:rsidRDefault="002E0ED6" w:rsidP="005127CB">
                      <w:pPr>
                        <w:spacing w:after="0"/>
                        <w:jc w:val="center"/>
                      </w:pPr>
                      <w:r>
                        <w:t>Acetic Acid</w:t>
                      </w:r>
                    </w:p>
                  </w:txbxContent>
                </v:textbox>
              </v:shape>
            </w:pict>
          </mc:Fallback>
        </mc:AlternateContent>
      </w:r>
      <w:r>
        <w:rPr>
          <w:b/>
          <w:noProof/>
          <w:lang w:eastAsia="en-GB"/>
        </w:rPr>
        <mc:AlternateContent>
          <mc:Choice Requires="wps">
            <w:drawing>
              <wp:anchor distT="0" distB="0" distL="114300" distR="114300" simplePos="0" relativeHeight="251686912" behindDoc="0" locked="0" layoutInCell="1" allowOverlap="1">
                <wp:simplePos x="0" y="0"/>
                <wp:positionH relativeFrom="column">
                  <wp:posOffset>1172845</wp:posOffset>
                </wp:positionH>
                <wp:positionV relativeFrom="paragraph">
                  <wp:posOffset>85725</wp:posOffset>
                </wp:positionV>
                <wp:extent cx="276225" cy="247650"/>
                <wp:effectExtent l="0" t="0" r="28575" b="1905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29" type="#_x0000_t202" style="position:absolute;margin-left:92.35pt;margin-top:6.75pt;width:21.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" fillcolor="white [3201]" strokecolor="white [3212]" strokeweight=".5pt">
                <v:path arrowok="t"/>
                <v:textbox>
                  <w:txbxContent>
                    <w:p w:rsidR="002E0ED6" w:rsidRDefault="002E0ED6">
                      <w:r>
                        <w:t>+</w:t>
                      </w:r>
                    </w:p>
                  </w:txbxContent>
                </v:textbox>
              </v:shape>
            </w:pict>
          </mc:Fallback>
        </mc:AlternateContent>
      </w:r>
    </w:p>
    <w:p w:rsidR="004B63CE" w:rsidRDefault="00954D2C" w:rsidP="004B63CE">
      <w:pPr>
        <w:spacing w:after="0"/>
        <w:rPr>
          <w:rFonts w:cs="ArialMT"/>
        </w:rPr>
      </w:pPr>
      <w:r>
        <w:rPr>
          <w:b/>
          <w:noProof/>
          <w:lang w:eastAsia="en-GB"/>
        </w:rPr>
        <mc:AlternateContent>
          <mc:Choice Requires="wps">
            <w:drawing>
              <wp:anchor distT="0" distB="0" distL="114300" distR="114300" simplePos="0" relativeHeight="251666432" behindDoc="0" locked="0" layoutInCell="1" allowOverlap="1">
                <wp:simplePos x="0" y="0"/>
                <wp:positionH relativeFrom="column">
                  <wp:posOffset>2475230</wp:posOffset>
                </wp:positionH>
                <wp:positionV relativeFrom="paragraph">
                  <wp:posOffset>35560</wp:posOffset>
                </wp:positionV>
                <wp:extent cx="431800" cy="0"/>
                <wp:effectExtent l="8255" t="74295" r="17145" b="78105"/>
                <wp:wrapNone/>
                <wp:docPr id="3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94.9pt;margin-top:2.8pt;width: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" strokecolor="black [3213]">
                <v:stroke endarrow="open"/>
              </v:shape>
            </w:pict>
          </mc:Fallback>
        </mc:AlternateContent>
      </w:r>
    </w:p>
    <w:p w:rsidR="005127CB" w:rsidRDefault="005127CB" w:rsidP="005127CB">
      <w:pPr>
        <w:tabs>
          <w:tab w:val="left" w:pos="1770"/>
          <w:tab w:val="center" w:pos="4513"/>
        </w:tabs>
        <w:spacing w:after="0"/>
        <w:jc w:val="both"/>
        <w:rPr>
          <w:rFonts w:cs="ArialMT"/>
        </w:rPr>
      </w:pPr>
      <w:r>
        <w:rPr>
          <w:rFonts w:cs="ArialMT"/>
        </w:rPr>
        <w:tab/>
      </w:r>
      <w:r>
        <w:rPr>
          <w:rFonts w:cs="ArialMT"/>
        </w:rPr>
        <w:tab/>
        <w:t xml:space="preserve">     </w:t>
      </w:r>
    </w:p>
    <w:p w:rsidR="004B63CE" w:rsidRDefault="004B63CE" w:rsidP="00B159A7">
      <w:pPr>
        <w:spacing w:after="0"/>
        <w:rPr>
          <w:rFonts w:cs="ArialMT"/>
        </w:rPr>
      </w:pPr>
      <w:r w:rsidRPr="00B159A7">
        <w:rPr>
          <w:rFonts w:cs="ArialMT"/>
        </w:rPr>
        <w:t xml:space="preserve">Lemon Juice (citric acid) or </w:t>
      </w:r>
      <w:r w:rsidRPr="0051702B">
        <w:rPr>
          <w:rFonts w:cs="ArialMT"/>
          <w:u w:val="single"/>
        </w:rPr>
        <w:t>distilled</w:t>
      </w:r>
      <w:r w:rsidRPr="00B159A7">
        <w:rPr>
          <w:rFonts w:cs="ArialMT"/>
        </w:rPr>
        <w:t xml:space="preserve"> Vinega</w:t>
      </w:r>
      <w:r w:rsidR="0051702B">
        <w:rPr>
          <w:rFonts w:cs="ArialMT"/>
        </w:rPr>
        <w:t xml:space="preserve">r (acetic acid) </w:t>
      </w:r>
      <w:proofErr w:type="gramStart"/>
      <w:r w:rsidR="0051702B">
        <w:rPr>
          <w:rFonts w:cs="ArialMT"/>
        </w:rPr>
        <w:t>are</w:t>
      </w:r>
      <w:proofErr w:type="gramEnd"/>
      <w:r w:rsidRPr="00B159A7">
        <w:rPr>
          <w:rFonts w:cs="ArialMT"/>
        </w:rPr>
        <w:t xml:space="preserve"> a source of ‘Green Acid’. </w:t>
      </w:r>
      <w:r w:rsidR="0051702B">
        <w:rPr>
          <w:rFonts w:cs="ArialMT"/>
        </w:rPr>
        <w:t>Lemon juice is naturally sourced and vinegar comes from the oxidation of natural alcohol from corn or fruit (apples)</w:t>
      </w:r>
    </w:p>
    <w:p w:rsidR="00935D95" w:rsidRDefault="00935D95" w:rsidP="003D4929">
      <w:pPr>
        <w:tabs>
          <w:tab w:val="left" w:pos="2310"/>
        </w:tabs>
        <w:spacing w:after="0"/>
        <w:rPr>
          <w:b/>
        </w:rPr>
      </w:pPr>
    </w:p>
    <w:p w:rsidR="004B1F92" w:rsidRPr="003D4929" w:rsidRDefault="003D4929" w:rsidP="003D4929">
      <w:pPr>
        <w:tabs>
          <w:tab w:val="left" w:pos="2310"/>
        </w:tabs>
        <w:spacing w:after="0"/>
        <w:rPr>
          <w:b/>
        </w:rPr>
      </w:pPr>
      <w:r w:rsidRPr="00D9560C">
        <w:rPr>
          <w:b/>
        </w:rPr>
        <w:t>Experimental Procedure</w:t>
      </w:r>
      <w:r>
        <w:rPr>
          <w:b/>
        </w:rPr>
        <w:t xml:space="preserve"> (Lesson 1)</w:t>
      </w:r>
      <w:r w:rsidR="00C60BE8">
        <w:rPr>
          <w:b/>
        </w:rPr>
        <w:t xml:space="preserve"> – This should be carried out in pairs</w:t>
      </w:r>
      <w:r w:rsidRPr="00D9560C">
        <w:rPr>
          <w:b/>
        </w:rPr>
        <w:t>:</w:t>
      </w:r>
    </w:p>
    <w:p w:rsidR="00D95A33" w:rsidRDefault="004B63CE" w:rsidP="00D95A33">
      <w:pPr>
        <w:pStyle w:val="ListParagraph"/>
        <w:numPr>
          <w:ilvl w:val="0"/>
          <w:numId w:val="2"/>
        </w:numPr>
        <w:spacing w:after="0"/>
        <w:rPr>
          <w:rFonts w:cs="ArialMT"/>
        </w:rPr>
      </w:pPr>
      <w:proofErr w:type="gramStart"/>
      <w:r w:rsidRPr="004B1F92">
        <w:rPr>
          <w:rFonts w:cs="ArialMT"/>
        </w:rPr>
        <w:t>Titrate</w:t>
      </w:r>
      <w:proofErr w:type="gramEnd"/>
      <w:r w:rsidRPr="004B1F92">
        <w:rPr>
          <w:rFonts w:cs="ArialMT"/>
        </w:rPr>
        <w:t xml:space="preserve"> the vinegar</w:t>
      </w:r>
      <w:r w:rsidR="00B159A7" w:rsidRPr="004B1F92">
        <w:rPr>
          <w:rFonts w:cs="ArialMT"/>
        </w:rPr>
        <w:t>/ lemon juice</w:t>
      </w:r>
      <w:r w:rsidRPr="004B1F92">
        <w:rPr>
          <w:rFonts w:cs="ArialMT"/>
        </w:rPr>
        <w:t xml:space="preserve"> </w:t>
      </w:r>
      <w:r w:rsidR="00B159A7" w:rsidRPr="004B1F92">
        <w:rPr>
          <w:rFonts w:cs="ArialMT"/>
        </w:rPr>
        <w:t>against</w:t>
      </w:r>
      <w:r w:rsidRPr="004B1F92">
        <w:rPr>
          <w:rFonts w:cs="ArialMT"/>
        </w:rPr>
        <w:t xml:space="preserve"> </w:t>
      </w:r>
      <w:r w:rsidR="0051702B">
        <w:rPr>
          <w:rFonts w:cs="ArialMT"/>
        </w:rPr>
        <w:t xml:space="preserve">0.1 M </w:t>
      </w:r>
      <w:proofErr w:type="spellStart"/>
      <w:r w:rsidRPr="004B1F92">
        <w:rPr>
          <w:rFonts w:cs="ArialMT"/>
        </w:rPr>
        <w:t>NaOH</w:t>
      </w:r>
      <w:proofErr w:type="spellEnd"/>
      <w:r w:rsidRPr="004B1F92">
        <w:rPr>
          <w:rFonts w:cs="ArialMT"/>
        </w:rPr>
        <w:t xml:space="preserve"> to work out its concentration. </w:t>
      </w:r>
    </w:p>
    <w:p w:rsidR="004B1F92" w:rsidRPr="004B1F92" w:rsidRDefault="00954D2C" w:rsidP="004B1F92">
      <w:pPr>
        <w:pStyle w:val="ListParagraph"/>
        <w:spacing w:after="0"/>
        <w:ind w:left="405"/>
        <w:rPr>
          <w:rFonts w:cs="ArialMT"/>
        </w:rPr>
      </w:pPr>
      <w:r>
        <w:rPr>
          <w:rFonts w:cs="ArialMT"/>
          <w:noProof/>
          <w:lang w:eastAsia="en-GB"/>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34290</wp:posOffset>
                </wp:positionV>
                <wp:extent cx="5743575" cy="3303905"/>
                <wp:effectExtent l="12700" t="7620" r="6350" b="127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03905"/>
                        </a:xfrm>
                        <a:prstGeom prst="rect">
                          <a:avLst/>
                        </a:prstGeom>
                        <a:solidFill>
                          <a:srgbClr val="FFFFFF"/>
                        </a:solidFill>
                        <a:ln w="9525">
                          <a:solidFill>
                            <a:srgbClr val="00B050"/>
                          </a:solidFill>
                          <a:miter lim="800000"/>
                          <a:headEnd/>
                          <a:tailEnd/>
                        </a:ln>
                      </wps:spPr>
                      <wps:txbx>
                        <w:txbxContent>
                          <w:p w:rsidR="002E0ED6" w:rsidRPr="00D95A33" w:rsidRDefault="002E0ED6" w:rsidP="00E948AE">
                            <w:pPr>
                              <w:spacing w:after="0"/>
                              <w:rPr>
                                <w:rFonts w:cs="ArialMT"/>
                                <w:b/>
                              </w:rPr>
                            </w:pPr>
                            <w:r w:rsidRPr="00D95A33">
                              <w:rPr>
                                <w:rFonts w:cs="ArialMT"/>
                                <w:b/>
                              </w:rPr>
                              <w:t>Acetic Acid Example</w:t>
                            </w:r>
                            <w:r>
                              <w:rPr>
                                <w:rFonts w:cs="ArialMT"/>
                                <w:b/>
                              </w:rPr>
                              <w:t xml:space="preserve"> (Be sure to use distilled vinegar)</w:t>
                            </w:r>
                            <w:r w:rsidRPr="00D95A33">
                              <w:rPr>
                                <w:rFonts w:cs="ArialMT"/>
                                <w:b/>
                              </w:rPr>
                              <w:t>:</w:t>
                            </w:r>
                            <w:r>
                              <w:rPr>
                                <w:rFonts w:cs="ArialMT"/>
                                <w:b/>
                              </w:rPr>
                              <w:t xml:space="preserve"> </w:t>
                            </w:r>
                          </w:p>
                          <w:p w:rsidR="002E0ED6" w:rsidRDefault="002E0ED6" w:rsidP="00E948AE">
                            <w:pPr>
                              <w:spacing w:after="0"/>
                              <w:rPr>
                                <w:rFonts w:cs="ArialMT"/>
                              </w:rPr>
                            </w:pPr>
                            <w:r w:rsidRPr="00E948AE">
                              <w:rPr>
                                <w:rFonts w:cs="ArialMT"/>
                              </w:rPr>
                              <w:t>2 mL vineg</w:t>
                            </w:r>
                            <w:r>
                              <w:rPr>
                                <w:rFonts w:cs="ArialMT"/>
                              </w:rPr>
                              <w:t>ar in 25 mL distilled water required</w:t>
                            </w:r>
                            <w:r w:rsidRPr="00E948AE">
                              <w:rPr>
                                <w:rFonts w:cs="ArialMT"/>
                              </w:rPr>
                              <w:t xml:space="preserve"> 23.2 mL </w:t>
                            </w:r>
                            <w:proofErr w:type="spellStart"/>
                            <w:r w:rsidRPr="00E948AE">
                              <w:rPr>
                                <w:rFonts w:cs="ArialMT"/>
                              </w:rPr>
                              <w:t>NaOH</w:t>
                            </w:r>
                            <w:proofErr w:type="spellEnd"/>
                            <w:r w:rsidRPr="00E948AE">
                              <w:rPr>
                                <w:rFonts w:cs="ArialMT"/>
                              </w:rPr>
                              <w:t xml:space="preserve"> to reach phenolphthalein end point.</w:t>
                            </w:r>
                          </w:p>
                          <w:p w:rsidR="002E0ED6" w:rsidRDefault="002E0ED6" w:rsidP="00E948AE">
                            <w:pPr>
                              <w:spacing w:after="0"/>
                              <w:rPr>
                                <w:rFonts w:cs="ArialMT"/>
                              </w:rPr>
                            </w:pPr>
                            <w:proofErr w:type="spellStart"/>
                            <w:r>
                              <w:rPr>
                                <w:rFonts w:cs="ArialMT"/>
                              </w:rPr>
                              <w:t>NaOH</w:t>
                            </w:r>
                            <w:proofErr w:type="spellEnd"/>
                            <w:r>
                              <w:rPr>
                                <w:rFonts w:cs="ArialMT"/>
                              </w:rPr>
                              <w:t xml:space="preserve"> + CH</w:t>
                            </w:r>
                            <w:r>
                              <w:rPr>
                                <w:rFonts w:cs="ArialMT"/>
                                <w:vertAlign w:val="subscript"/>
                              </w:rPr>
                              <w:t>3</w:t>
                            </w:r>
                            <w:r>
                              <w:rPr>
                                <w:rFonts w:cs="ArialMT"/>
                              </w:rPr>
                              <w:t>COOH              CH</w:t>
                            </w:r>
                            <w:r>
                              <w:rPr>
                                <w:rFonts w:cs="ArialMT"/>
                                <w:vertAlign w:val="subscript"/>
                              </w:rPr>
                              <w:t>3</w:t>
                            </w:r>
                            <w:r>
                              <w:rPr>
                                <w:rFonts w:cs="ArialMT"/>
                              </w:rPr>
                              <w:t>COONa + H</w:t>
                            </w:r>
                            <w:r>
                              <w:rPr>
                                <w:rFonts w:cs="ArialMT"/>
                                <w:vertAlign w:val="subscript"/>
                              </w:rPr>
                              <w:t>2</w:t>
                            </w:r>
                            <w:r>
                              <w:rPr>
                                <w:rFonts w:cs="ArialMT"/>
                              </w:rPr>
                              <w:t xml:space="preserve">O   </w:t>
                            </w:r>
                          </w:p>
                          <w:p w:rsidR="002E0ED6" w:rsidRPr="00366EF6" w:rsidRDefault="002E0ED6" w:rsidP="00E948AE">
                            <w:pPr>
                              <w:spacing w:after="0"/>
                              <w:rPr>
                                <w:rFonts w:cs="ArialMT"/>
                              </w:rPr>
                            </w:pPr>
                            <w:r>
                              <w:rPr>
                                <w:rFonts w:cs="ArialMT"/>
                              </w:rPr>
                              <w:t xml:space="preserve"> </w:t>
                            </w:r>
                          </w:p>
                          <w:p w:rsidR="002E0ED6" w:rsidRDefault="002E0ED6" w:rsidP="00E948A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23.2 ×0.1</m:t>
                                  </m:r>
                                </m:num>
                                <m:den>
                                  <m:r>
                                    <w:rPr>
                                      <w:rFonts w:ascii="Cambria Math" w:hAnsi="Cambria Math" w:cs="ArialMT"/>
                                    </w:rPr>
                                    <m:t>1000</m:t>
                                  </m:r>
                                </m:den>
                              </m:f>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=1.16mo</m:t>
                              </m:r>
                              <m:r>
                                <w:rPr>
                                  <w:rFonts w:ascii="Cambria Math" w:hAnsi="Cambria Math" w:cs="ArialMT"/>
                                </w:rPr>
                                <m:t>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E948AE">
                            <w:pPr>
                              <w:spacing w:after="0"/>
                              <w:rPr>
                                <w:rFonts w:cs="ArialMT"/>
                              </w:rPr>
                            </w:pPr>
                            <w:r>
                              <w:rPr>
                                <w:rFonts w:cs="ArialMT"/>
                              </w:rPr>
                              <w:t>There is an acidity percentage on the label of the vinegar label.  For the above bottle it 5%.  This can be used by the teacher to check the accuracy of the calculation:</w:t>
                            </w:r>
                          </w:p>
                          <w:p w:rsidR="002E0ED6" w:rsidRPr="006272AB" w:rsidRDefault="002E0ED6" w:rsidP="00E948AE">
                            <w:pPr>
                              <w:spacing w:after="0"/>
                              <w:rPr>
                                <w:rFonts w:cs="ArialMT"/>
                                <w:vertAlign w:val="superscript"/>
                              </w:rPr>
                            </w:pPr>
                            <m:oMath>
                              <m:r>
                                <w:rPr>
                                  <w:rFonts w:ascii="Cambria Math" w:hAnsi="Cambria Math" w:cs="ArialMT"/>
                                </w:rPr>
                                <m:t>density</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=1.05gc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=0.017485molc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m:t>
                              </m:r>
                            </m:oMath>
                            <w:r>
                              <w:rPr>
                                <w:rFonts w:eastAsiaTheme="minorEastAsia" w:cs="ArialMT"/>
                              </w:rPr>
                              <w:t xml:space="preserve">            </w:t>
                            </w:r>
                            <w:proofErr w:type="gramStart"/>
                            <w:r>
                              <w:rPr>
                                <w:rFonts w:eastAsiaTheme="minorEastAsia" w:cs="ArialMT"/>
                              </w:rPr>
                              <w:t>RFM(</w:t>
                            </w:r>
                            <w:proofErr w:type="gramEnd"/>
                            <w:r>
                              <w:rPr>
                                <w:rFonts w:cs="ArialMT"/>
                              </w:rPr>
                              <w:t>CH</w:t>
                            </w:r>
                            <w:r>
                              <w:rPr>
                                <w:rFonts w:cs="ArialMT"/>
                                <w:vertAlign w:val="subscript"/>
                              </w:rPr>
                              <w:t>3</w:t>
                            </w:r>
                            <w:r>
                              <w:rPr>
                                <w:rFonts w:cs="ArialMT"/>
                              </w:rPr>
                              <w:t>COOH) = 60.05 gmol</w:t>
                            </w:r>
                            <w:r>
                              <w:rPr>
                                <w:rFonts w:cs="ArialMT"/>
                                <w:vertAlign w:val="superscript"/>
                              </w:rPr>
                              <w:t>-1</w:t>
                            </w:r>
                          </w:p>
                          <w:p w:rsidR="002E0ED6" w:rsidRDefault="002E0ED6" w:rsidP="00E948AE">
                            <w:pPr>
                              <w:spacing w:after="0"/>
                              <w:rPr>
                                <w:rFonts w:eastAsiaTheme="minorEastAsia" w:cs="ArialMT"/>
                              </w:rPr>
                            </w:pPr>
                            <w:r>
                              <w:rPr>
                                <w:rFonts w:eastAsiaTheme="minorEastAsia" w:cs="ArialMT"/>
                              </w:rPr>
                              <w:t>Vinegar bottle volume: 568 mL,</w:t>
                            </w:r>
                          </w:p>
                          <w:p w:rsidR="002E0ED6" w:rsidRDefault="002E0ED6" w:rsidP="00E948AE">
                            <w:pPr>
                              <w:spacing w:after="0"/>
                              <w:rPr>
                                <w:rFonts w:eastAsiaTheme="minorEastAsia" w:cs="ArialMT"/>
                              </w:rPr>
                            </w:pPr>
                            <w:r>
                              <w:rPr>
                                <w:rFonts w:eastAsiaTheme="minorEastAsia" w:cs="ArialMT"/>
                              </w:rPr>
                              <w:t>If bottle was pure acetic acid then it would contain 9.9317 moles of acetic acid,</w:t>
                            </w:r>
                          </w:p>
                          <w:p w:rsidR="002E0ED6" w:rsidRDefault="002E0ED6" w:rsidP="00E948AE">
                            <w:pPr>
                              <w:spacing w:after="0"/>
                              <w:rPr>
                                <w:rFonts w:eastAsiaTheme="minorEastAsia" w:cs="ArialMT"/>
                              </w:rPr>
                            </w:pPr>
                            <w:r>
                              <w:rPr>
                                <w:rFonts w:eastAsiaTheme="minorEastAsia" w:cs="ArialMT"/>
                              </w:rPr>
                              <w:t xml:space="preserve">From calculation above there are 0.00232 </w:t>
                            </w:r>
                            <w:proofErr w:type="spellStart"/>
                            <w:r>
                              <w:rPr>
                                <w:rFonts w:eastAsiaTheme="minorEastAsia" w:cs="ArialMT"/>
                              </w:rPr>
                              <w:t>mol</w:t>
                            </w:r>
                            <w:proofErr w:type="spellEnd"/>
                            <w:r>
                              <w:rPr>
                                <w:rFonts w:eastAsiaTheme="minorEastAsia" w:cs="ArialMT"/>
                              </w:rPr>
                              <w:t xml:space="preserve">/ 2mL, </w:t>
                            </w:r>
                          </w:p>
                          <w:p w:rsidR="002E0ED6" w:rsidRDefault="002E0ED6" w:rsidP="00E948AE">
                            <w:pPr>
                              <w:spacing w:after="0"/>
                              <w:rPr>
                                <w:rFonts w:eastAsiaTheme="minorEastAsia" w:cs="ArialMT"/>
                              </w:rPr>
                            </w:pPr>
                            <w:r>
                              <w:rPr>
                                <w:rFonts w:eastAsiaTheme="minorEastAsia" w:cs="ArialMT"/>
                              </w:rPr>
                              <w:t>Therefore from the calculation there are 0.6588 moles in the bottle,</w:t>
                            </w:r>
                          </w:p>
                          <w:p w:rsidR="002E0ED6" w:rsidRPr="004B63CE" w:rsidRDefault="00632E5F" w:rsidP="00E948AE">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0.6588</m:t>
                                  </m:r>
                                </m:num>
                                <m:den>
                                  <m:r>
                                    <w:rPr>
                                      <w:rFonts w:ascii="Cambria Math" w:eastAsiaTheme="minorEastAsia" w:hAnsi="Cambria Math" w:cs="ArialMT"/>
                                    </w:rPr>
                                    <m:t>9.9317</m:t>
                                  </m:r>
                                </m:den>
                              </m:f>
                              <m:r>
                                <w:rPr>
                                  <w:rFonts w:ascii="Cambria Math" w:eastAsiaTheme="minorEastAsia" w:hAnsi="Cambria Math" w:cs="ArialMT"/>
                                </w:rPr>
                                <m:t>×100%=6.63%</m:t>
                              </m:r>
                            </m:oMath>
                            <w:r w:rsidR="002E0ED6">
                              <w:rPr>
                                <w:rFonts w:eastAsiaTheme="minorEastAsia" w:cs="ArialMT"/>
                              </w:rPr>
                              <w:t xml:space="preserve"> </w:t>
                            </w:r>
                            <w:proofErr w:type="gramStart"/>
                            <w:r w:rsidR="002E0ED6">
                              <w:rPr>
                                <w:rFonts w:eastAsiaTheme="minorEastAsia" w:cs="ArialMT"/>
                              </w:rPr>
                              <w:t>acidity</w:t>
                            </w:r>
                            <w:proofErr w:type="gramEnd"/>
                            <w:r w:rsidR="002E0ED6">
                              <w:rPr>
                                <w:rFonts w:eastAsiaTheme="minorEastAsia" w:cs="ArialMT"/>
                              </w:rPr>
                              <w:t xml:space="preserve"> in the bottle from our titration calculation, </w:t>
                            </w:r>
                            <w:r w:rsidR="002E0ED6" w:rsidRPr="00E13AB0">
                              <w:rPr>
                                <w:rFonts w:eastAsiaTheme="minorEastAsia" w:cs="ArialMT"/>
                                <w:i/>
                              </w:rPr>
                              <w:t>c.f. 5%.</w:t>
                            </w: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366EF6" w:rsidRDefault="002E0ED6" w:rsidP="00E948AE">
                            <w:pPr>
                              <w:spacing w:after="0"/>
                              <w:rPr>
                                <w:rFonts w:cs="ArialMT"/>
                              </w:rPr>
                            </w:pPr>
                            <w:r>
                              <w:rPr>
                                <w:rFonts w:cs="ArialMT"/>
                              </w:rPr>
                              <w:t xml:space="preserve"> </w:t>
                            </w:r>
                          </w:p>
                          <w:p w:rsidR="002E0ED6" w:rsidRPr="00E948AE" w:rsidRDefault="002E0ED6" w:rsidP="00E948AE">
                            <w:pPr>
                              <w:spacing w:after="0"/>
                              <w:rPr>
                                <w:rFonts w:cs="ArialMT"/>
                              </w:rPr>
                            </w:pPr>
                          </w:p>
                          <w:p w:rsidR="002E0ED6" w:rsidRDefault="002E0E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75pt;margin-top:2.7pt;width:452.25pt;height:26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" strokecolor="#00b050">
                <v:textbox>
                  <w:txbxContent>
                    <w:p w:rsidR="002E0ED6" w:rsidRPr="00D95A33" w:rsidRDefault="002E0ED6" w:rsidP="00E948AE">
                      <w:pPr>
                        <w:spacing w:after="0"/>
                        <w:rPr>
                          <w:rFonts w:cs="ArialMT"/>
                          <w:b/>
                        </w:rPr>
                      </w:pPr>
                      <w:r w:rsidRPr="00D95A33">
                        <w:rPr>
                          <w:rFonts w:cs="ArialMT"/>
                          <w:b/>
                        </w:rPr>
                        <w:t>Acetic Acid Example</w:t>
                      </w:r>
                      <w:r>
                        <w:rPr>
                          <w:rFonts w:cs="ArialMT"/>
                          <w:b/>
                        </w:rPr>
                        <w:t xml:space="preserve"> (Be sure to use distilled vinegar)</w:t>
                      </w:r>
                      <w:r w:rsidRPr="00D95A33">
                        <w:rPr>
                          <w:rFonts w:cs="ArialMT"/>
                          <w:b/>
                        </w:rPr>
                        <w:t>:</w:t>
                      </w:r>
                      <w:r>
                        <w:rPr>
                          <w:rFonts w:cs="ArialMT"/>
                          <w:b/>
                        </w:rPr>
                        <w:t xml:space="preserve"> </w:t>
                      </w:r>
                    </w:p>
                    <w:p w:rsidR="002E0ED6" w:rsidRDefault="002E0ED6" w:rsidP="00E948AE">
                      <w:pPr>
                        <w:spacing w:after="0"/>
                        <w:rPr>
                          <w:rFonts w:cs="ArialMT"/>
                        </w:rPr>
                      </w:pPr>
                      <w:r w:rsidRPr="00E948AE">
                        <w:rPr>
                          <w:rFonts w:cs="ArialMT"/>
                        </w:rPr>
                        <w:t>2 mL vineg</w:t>
                      </w:r>
                      <w:r>
                        <w:rPr>
                          <w:rFonts w:cs="ArialMT"/>
                        </w:rPr>
                        <w:t>ar in 25 mL distilled water required</w:t>
                      </w:r>
                      <w:r w:rsidRPr="00E948AE">
                        <w:rPr>
                          <w:rFonts w:cs="ArialMT"/>
                        </w:rPr>
                        <w:t xml:space="preserve"> 23.2 mL NaOH to reach phenolphthalein end point.</w:t>
                      </w:r>
                    </w:p>
                    <w:p w:rsidR="002E0ED6" w:rsidRDefault="002E0ED6" w:rsidP="00E948AE">
                      <w:pPr>
                        <w:spacing w:after="0"/>
                        <w:rPr>
                          <w:rFonts w:cs="ArialMT"/>
                        </w:rPr>
                      </w:pPr>
                      <w:r>
                        <w:rPr>
                          <w:rFonts w:cs="ArialMT"/>
                        </w:rPr>
                        <w:t>NaOH + CH</w:t>
                      </w:r>
                      <w:r>
                        <w:rPr>
                          <w:rFonts w:cs="ArialMT"/>
                          <w:vertAlign w:val="subscript"/>
                        </w:rPr>
                        <w:t>3</w:t>
                      </w:r>
                      <w:r>
                        <w:rPr>
                          <w:rFonts w:cs="ArialMT"/>
                        </w:rPr>
                        <w:t>COOH              CH</w:t>
                      </w:r>
                      <w:r>
                        <w:rPr>
                          <w:rFonts w:cs="ArialMT"/>
                          <w:vertAlign w:val="subscript"/>
                        </w:rPr>
                        <w:t>3</w:t>
                      </w:r>
                      <w:r>
                        <w:rPr>
                          <w:rFonts w:cs="ArialMT"/>
                        </w:rPr>
                        <w:t>COONa + H</w:t>
                      </w:r>
                      <w:r>
                        <w:rPr>
                          <w:rFonts w:cs="ArialMT"/>
                          <w:vertAlign w:val="subscript"/>
                        </w:rPr>
                        <w:t>2</w:t>
                      </w:r>
                      <w:r>
                        <w:rPr>
                          <w:rFonts w:cs="ArialMT"/>
                        </w:rPr>
                        <w:t xml:space="preserve">O   </w:t>
                      </w:r>
                    </w:p>
                    <w:p w:rsidR="002E0ED6" w:rsidRPr="00366EF6" w:rsidRDefault="002E0ED6" w:rsidP="00E948AE">
                      <w:pPr>
                        <w:spacing w:after="0"/>
                        <w:rPr>
                          <w:rFonts w:cs="ArialMT"/>
                        </w:rPr>
                      </w:pPr>
                      <w:r>
                        <w:rPr>
                          <w:rFonts w:cs="ArialMT"/>
                        </w:rPr>
                        <w:t xml:space="preserve"> </w:t>
                      </w:r>
                    </w:p>
                    <w:p w:rsidR="002E0ED6" w:rsidRDefault="002E0ED6" w:rsidP="00E948A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23.2 ×0.1</m:t>
                            </m:r>
                          </m:num>
                          <m:den>
                            <m:r>
                              <w:rPr>
                                <w:rFonts w:ascii="Cambria Math" w:hAnsi="Cambria Math" w:cs="ArialMT"/>
                              </w:rPr>
                              <m:t>1000</m:t>
                            </m:r>
                          </m:den>
                        </m:f>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=1.16mo</m:t>
                        </m:r>
                        <m:r>
                          <w:rPr>
                            <w:rFonts w:ascii="Cambria Math" w:hAnsi="Cambria Math" w:cs="ArialMT"/>
                          </w:rPr>
                          <m:t>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E948AE">
                      <w:pPr>
                        <w:spacing w:after="0"/>
                        <w:rPr>
                          <w:rFonts w:cs="ArialMT"/>
                        </w:rPr>
                      </w:pPr>
                      <w:r>
                        <w:rPr>
                          <w:rFonts w:cs="ArialMT"/>
                        </w:rPr>
                        <w:t>There is an acidity percentage on the label of the vinegar label.  For the above bottle it 5%.  This can be used by the teacher to check the accuracy of the calculation:</w:t>
                      </w:r>
                    </w:p>
                    <w:p w:rsidR="002E0ED6" w:rsidRPr="006272AB" w:rsidRDefault="002E0ED6" w:rsidP="00E948AE">
                      <w:pPr>
                        <w:spacing w:after="0"/>
                        <w:rPr>
                          <w:rFonts w:cs="ArialMT"/>
                          <w:vertAlign w:val="superscript"/>
                        </w:rPr>
                      </w:pPr>
                      <m:oMath>
                        <m:r>
                          <w:rPr>
                            <w:rFonts w:ascii="Cambria Math" w:hAnsi="Cambria Math" w:cs="ArialMT"/>
                          </w:rPr>
                          <m:t>density</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=1.05gc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=0.017485molc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m:t>
                        </m:r>
                      </m:oMath>
                      <w:r>
                        <w:rPr>
                          <w:rFonts w:eastAsiaTheme="minorEastAsia" w:cs="ArialMT"/>
                        </w:rPr>
                        <w:t xml:space="preserve">            RFM(</w:t>
                      </w:r>
                      <w:r>
                        <w:rPr>
                          <w:rFonts w:cs="ArialMT"/>
                        </w:rPr>
                        <w:t>CH</w:t>
                      </w:r>
                      <w:r>
                        <w:rPr>
                          <w:rFonts w:cs="ArialMT"/>
                          <w:vertAlign w:val="subscript"/>
                        </w:rPr>
                        <w:t>3</w:t>
                      </w:r>
                      <w:r>
                        <w:rPr>
                          <w:rFonts w:cs="ArialMT"/>
                        </w:rPr>
                        <w:t>COOH) = 60.05 gmol</w:t>
                      </w:r>
                      <w:r>
                        <w:rPr>
                          <w:rFonts w:cs="ArialMT"/>
                          <w:vertAlign w:val="superscript"/>
                        </w:rPr>
                        <w:t>-1</w:t>
                      </w:r>
                    </w:p>
                    <w:p w:rsidR="002E0ED6" w:rsidRDefault="002E0ED6" w:rsidP="00E948AE">
                      <w:pPr>
                        <w:spacing w:after="0"/>
                        <w:rPr>
                          <w:rFonts w:eastAsiaTheme="minorEastAsia" w:cs="ArialMT"/>
                        </w:rPr>
                      </w:pPr>
                      <w:r>
                        <w:rPr>
                          <w:rFonts w:eastAsiaTheme="minorEastAsia" w:cs="ArialMT"/>
                        </w:rPr>
                        <w:t>Vinegar bottle volume: 568 mL,</w:t>
                      </w:r>
                    </w:p>
                    <w:p w:rsidR="002E0ED6" w:rsidRDefault="002E0ED6" w:rsidP="00E948AE">
                      <w:pPr>
                        <w:spacing w:after="0"/>
                        <w:rPr>
                          <w:rFonts w:eastAsiaTheme="minorEastAsia" w:cs="ArialMT"/>
                        </w:rPr>
                      </w:pPr>
                      <w:r>
                        <w:rPr>
                          <w:rFonts w:eastAsiaTheme="minorEastAsia" w:cs="ArialMT"/>
                        </w:rPr>
                        <w:t>If bottle was pure acetic acid then it would contain 9.9317 moles of acetic acid,</w:t>
                      </w:r>
                    </w:p>
                    <w:p w:rsidR="002E0ED6" w:rsidRDefault="002E0ED6" w:rsidP="00E948AE">
                      <w:pPr>
                        <w:spacing w:after="0"/>
                        <w:rPr>
                          <w:rFonts w:eastAsiaTheme="minorEastAsia" w:cs="ArialMT"/>
                        </w:rPr>
                      </w:pPr>
                      <w:r>
                        <w:rPr>
                          <w:rFonts w:eastAsiaTheme="minorEastAsia" w:cs="ArialMT"/>
                        </w:rPr>
                        <w:t xml:space="preserve">From calculation above there are 0.00232 mol/ 2mL, </w:t>
                      </w:r>
                    </w:p>
                    <w:p w:rsidR="002E0ED6" w:rsidRDefault="002E0ED6" w:rsidP="00E948AE">
                      <w:pPr>
                        <w:spacing w:after="0"/>
                        <w:rPr>
                          <w:rFonts w:eastAsiaTheme="minorEastAsia" w:cs="ArialMT"/>
                        </w:rPr>
                      </w:pPr>
                      <w:r>
                        <w:rPr>
                          <w:rFonts w:eastAsiaTheme="minorEastAsia" w:cs="ArialMT"/>
                        </w:rPr>
                        <w:t>Therefore from the calculation there are 0.6588 moles in the bottle,</w:t>
                      </w:r>
                    </w:p>
                    <w:p w:rsidR="002E0ED6" w:rsidRPr="004B63CE" w:rsidRDefault="00954D2C" w:rsidP="00E948AE">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0.6588</m:t>
                            </m:r>
                          </m:num>
                          <m:den>
                            <m:r>
                              <w:rPr>
                                <w:rFonts w:ascii="Cambria Math" w:eastAsiaTheme="minorEastAsia" w:hAnsi="Cambria Math" w:cs="ArialMT"/>
                              </w:rPr>
                              <m:t>9.9317</m:t>
                            </m:r>
                          </m:den>
                        </m:f>
                        <m:r>
                          <w:rPr>
                            <w:rFonts w:ascii="Cambria Math" w:eastAsiaTheme="minorEastAsia" w:hAnsi="Cambria Math" w:cs="ArialMT"/>
                          </w:rPr>
                          <m:t>×100%=6.63%</m:t>
                        </m:r>
                      </m:oMath>
                      <w:r w:rsidR="002E0ED6">
                        <w:rPr>
                          <w:rFonts w:eastAsiaTheme="minorEastAsia" w:cs="ArialMT"/>
                        </w:rPr>
                        <w:t xml:space="preserve"> acidity in the bottle from our titration calculation, </w:t>
                      </w:r>
                      <w:r w:rsidR="002E0ED6" w:rsidRPr="00E13AB0">
                        <w:rPr>
                          <w:rFonts w:eastAsiaTheme="minorEastAsia" w:cs="ArialMT"/>
                          <w:i/>
                        </w:rPr>
                        <w:t>c.f. 5%.</w:t>
                      </w: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366EF6" w:rsidRDefault="002E0ED6" w:rsidP="00E948AE">
                      <w:pPr>
                        <w:spacing w:after="0"/>
                        <w:rPr>
                          <w:rFonts w:cs="ArialMT"/>
                        </w:rPr>
                      </w:pPr>
                      <w:r>
                        <w:rPr>
                          <w:rFonts w:cs="ArialMT"/>
                        </w:rPr>
                        <w:t xml:space="preserve"> </w:t>
                      </w:r>
                    </w:p>
                    <w:p w:rsidR="002E0ED6" w:rsidRPr="00E948AE" w:rsidRDefault="002E0ED6" w:rsidP="00E948AE">
                      <w:pPr>
                        <w:spacing w:after="0"/>
                        <w:rPr>
                          <w:rFonts w:cs="ArialMT"/>
                        </w:rPr>
                      </w:pPr>
                    </w:p>
                    <w:p w:rsidR="002E0ED6" w:rsidRDefault="002E0ED6"/>
                  </w:txbxContent>
                </v:textbox>
              </v:shape>
            </w:pict>
          </mc:Fallback>
        </mc:AlternateContent>
      </w:r>
    </w:p>
    <w:p w:rsidR="005729C7" w:rsidRDefault="005729C7" w:rsidP="00FC61A8">
      <w:pPr>
        <w:spacing w:after="0"/>
        <w:rPr>
          <w:rFonts w:cs="ArialMT"/>
        </w:rPr>
      </w:pPr>
    </w:p>
    <w:p w:rsidR="005729C7" w:rsidRPr="00FC61A8" w:rsidRDefault="00954D2C" w:rsidP="00FC61A8">
      <w:pPr>
        <w:spacing w:after="0"/>
        <w:rPr>
          <w:rFonts w:cs="ArialMT"/>
        </w:rPr>
      </w:pPr>
      <w:r>
        <w:rPr>
          <w:b/>
          <w:noProof/>
          <w:lang w:eastAsia="en-GB"/>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160020</wp:posOffset>
                </wp:positionV>
                <wp:extent cx="318135" cy="0"/>
                <wp:effectExtent l="13335" t="78105" r="20955" b="74295"/>
                <wp:wrapNone/>
                <wp:docPr id="3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8.55pt;margin-top:12.6pt;width:25.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" strokecolor="black [3213]">
                <v:stroke endarrow="open"/>
              </v:shape>
            </w:pict>
          </mc:Fallback>
        </mc:AlternateContent>
      </w:r>
    </w:p>
    <w:p w:rsidR="009449F0" w:rsidRPr="00B212E6" w:rsidRDefault="009449F0" w:rsidP="000857A7">
      <w:pPr>
        <w:spacing w:after="0"/>
        <w:rPr>
          <w:rFonts w:cs="ArialMT"/>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B159A7" w:rsidRDefault="00B159A7" w:rsidP="000857A7">
      <w:pPr>
        <w:spacing w:after="0"/>
        <w:rPr>
          <w:b/>
        </w:rPr>
      </w:pPr>
    </w:p>
    <w:p w:rsidR="00BE73CB" w:rsidRDefault="00BE73CB" w:rsidP="000857A7">
      <w:pPr>
        <w:spacing w:after="0"/>
        <w:rPr>
          <w:b/>
        </w:rPr>
      </w:pPr>
    </w:p>
    <w:p w:rsidR="00BE73CB" w:rsidRDefault="006A0E40" w:rsidP="000857A7">
      <w:pPr>
        <w:spacing w:after="0"/>
        <w:rPr>
          <w:b/>
        </w:rPr>
      </w:pPr>
      <w:r>
        <w:rPr>
          <w:noProof/>
          <w:lang w:eastAsia="en-GB"/>
        </w:rPr>
        <w:lastRenderedPageBreak/>
        <w:drawing>
          <wp:anchor distT="0" distB="0" distL="114300" distR="114300" simplePos="0" relativeHeight="251691008" behindDoc="1" locked="0" layoutInCell="1" allowOverlap="1" wp14:anchorId="05AB465E" wp14:editId="16B741BE">
            <wp:simplePos x="0" y="0"/>
            <wp:positionH relativeFrom="column">
              <wp:posOffset>4678870</wp:posOffset>
            </wp:positionH>
            <wp:positionV relativeFrom="paragraph">
              <wp:posOffset>-179883</wp:posOffset>
            </wp:positionV>
            <wp:extent cx="1043206" cy="697085"/>
            <wp:effectExtent l="1587" t="0" r="6668" b="666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43206" cy="697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14:anchorId="1BA24449" wp14:editId="3B2267CE">
            <wp:simplePos x="0" y="0"/>
            <wp:positionH relativeFrom="column">
              <wp:posOffset>3794824</wp:posOffset>
            </wp:positionH>
            <wp:positionV relativeFrom="paragraph">
              <wp:posOffset>-160100</wp:posOffset>
            </wp:positionV>
            <wp:extent cx="1061085" cy="634365"/>
            <wp:effectExtent l="381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61085" cy="634365"/>
                    </a:xfrm>
                    <a:prstGeom prst="rect">
                      <a:avLst/>
                    </a:prstGeom>
                  </pic:spPr>
                </pic:pic>
              </a:graphicData>
            </a:graphic>
            <wp14:sizeRelH relativeFrom="margin">
              <wp14:pctWidth>0</wp14:pctWidth>
            </wp14:sizeRelH>
            <wp14:sizeRelV relativeFrom="margin">
              <wp14:pctHeight>0</wp14:pctHeight>
            </wp14:sizeRelV>
          </wp:anchor>
        </w:drawing>
      </w:r>
      <w:r w:rsidR="00954D2C">
        <w:rPr>
          <w:noProof/>
          <w:lang w:eastAsia="en-GB"/>
        </w:rPr>
        <mc:AlternateContent>
          <mc:Choice Requires="wps">
            <w:drawing>
              <wp:anchor distT="0" distB="0" distL="114300" distR="114300" simplePos="0" relativeHeight="251689984" behindDoc="0" locked="0" layoutInCell="1" allowOverlap="1" wp14:anchorId="31F52806" wp14:editId="250D2E05">
                <wp:simplePos x="0" y="0"/>
                <wp:positionH relativeFrom="column">
                  <wp:posOffset>-43132</wp:posOffset>
                </wp:positionH>
                <wp:positionV relativeFrom="paragraph">
                  <wp:posOffset>-336430</wp:posOffset>
                </wp:positionV>
                <wp:extent cx="3795395" cy="1026543"/>
                <wp:effectExtent l="0" t="0" r="14605" b="2159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0265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rPr>
                                <w:b/>
                              </w:rPr>
                              <w:t xml:space="preserve">Note: </w:t>
                            </w:r>
                            <w:r w:rsidRPr="00702F02">
                              <w:t xml:space="preserve">the dilution of the vinegar/ lemon juice does not affect the calculation however it does affect the intensity of the colour change of the </w:t>
                            </w:r>
                            <w:r w:rsidRPr="00702F02">
                              <w:rPr>
                                <w:rFonts w:cs="ArialMT"/>
                              </w:rPr>
                              <w:t>phenolphthalein</w:t>
                            </w:r>
                            <w:r w:rsidRPr="00702F02">
                              <w:t xml:space="preserve"> </w:t>
                            </w:r>
                            <w:r>
                              <w:t xml:space="preserve">end point. The left hand image is for high water dilution and the right hand for low dilution.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margin-left:-3.4pt;margin-top:-26.5pt;width:298.85pt;height:8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" fillcolor="white [3201]" strokecolor="white [3212]" strokeweight=".5pt">
                <v:path arrowok="t"/>
                <v:textbox>
                  <w:txbxContent>
                    <w:p w:rsidR="002E0ED6" w:rsidRDefault="002E0ED6">
                      <w:r>
                        <w:rPr>
                          <w:b/>
                        </w:rPr>
                        <w:t xml:space="preserve">Note: </w:t>
                      </w:r>
                      <w:r w:rsidRPr="00702F02">
                        <w:t xml:space="preserve">the dilution of the vinegar/ lemon juice does not affect the calculation however it does affect the intensity of the colour change of the </w:t>
                      </w:r>
                      <w:r w:rsidRPr="00702F02">
                        <w:rPr>
                          <w:rFonts w:cs="ArialMT"/>
                        </w:rPr>
                        <w:t>phenolphthalein</w:t>
                      </w:r>
                      <w:r w:rsidRPr="00702F02">
                        <w:t xml:space="preserve"> </w:t>
                      </w:r>
                      <w:r>
                        <w:t xml:space="preserve">end point. The left hand image is for high water dilution and the right hand for low dilution.  </w:t>
                      </w:r>
                    </w:p>
                  </w:txbxContent>
                </v:textbox>
              </v:shape>
            </w:pict>
          </mc:Fallback>
        </mc:AlternateContent>
      </w:r>
    </w:p>
    <w:p w:rsidR="004B63CE" w:rsidRDefault="004B63CE" w:rsidP="000857A7">
      <w:pPr>
        <w:spacing w:after="0"/>
      </w:pPr>
    </w:p>
    <w:p w:rsidR="00DF559D" w:rsidRDefault="00DF559D" w:rsidP="000857A7">
      <w:pPr>
        <w:spacing w:after="0"/>
      </w:pPr>
    </w:p>
    <w:p w:rsidR="00DF559D" w:rsidRDefault="00954D2C" w:rsidP="000857A7">
      <w:pPr>
        <w:spacing w:after="0"/>
        <w:rPr>
          <w:b/>
        </w:rPr>
      </w:pPr>
      <w:r>
        <w:rPr>
          <w:rFonts w:cs="ArialMT"/>
          <w:noProof/>
          <w:lang w:eastAsia="en-GB"/>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187960</wp:posOffset>
                </wp:positionV>
                <wp:extent cx="5743575" cy="3154680"/>
                <wp:effectExtent l="13335" t="5080" r="5715" b="1206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54680"/>
                        </a:xfrm>
                        <a:prstGeom prst="rect">
                          <a:avLst/>
                        </a:prstGeom>
                        <a:solidFill>
                          <a:srgbClr val="FFFFFF"/>
                        </a:solidFill>
                        <a:ln w="9525">
                          <a:solidFill>
                            <a:srgbClr val="00B050"/>
                          </a:solidFill>
                          <a:miter lim="800000"/>
                          <a:headEnd/>
                          <a:tailEnd/>
                        </a:ln>
                      </wps:spPr>
                      <wps:txbx>
                        <w:txbxContent>
                          <w:p w:rsidR="002E0ED6" w:rsidRPr="00D95A33" w:rsidRDefault="002E0ED6" w:rsidP="004B63CE">
                            <w:pPr>
                              <w:spacing w:after="0"/>
                              <w:rPr>
                                <w:rFonts w:cs="ArialMT"/>
                                <w:b/>
                              </w:rPr>
                            </w:pPr>
                            <w:r w:rsidRPr="00D95A33">
                              <w:rPr>
                                <w:rFonts w:cs="ArialMT"/>
                                <w:b/>
                              </w:rPr>
                              <w:t>Lemon Juice Example:</w:t>
                            </w:r>
                          </w:p>
                          <w:p w:rsidR="002E0ED6" w:rsidRDefault="002E0ED6" w:rsidP="004B63CE">
                            <w:pPr>
                              <w:spacing w:after="0"/>
                              <w:rPr>
                                <w:rFonts w:cs="ArialMT"/>
                              </w:rPr>
                            </w:pPr>
                            <w:r w:rsidRPr="00E948AE">
                              <w:rPr>
                                <w:rFonts w:cs="ArialMT"/>
                              </w:rPr>
                              <w:t>2 m</w:t>
                            </w:r>
                            <w:r>
                              <w:rPr>
                                <w:rFonts w:cs="ArialMT"/>
                              </w:rPr>
                              <w:t>L of lemon juice</w:t>
                            </w:r>
                            <w:r w:rsidRPr="00E948AE">
                              <w:rPr>
                                <w:rFonts w:cs="ArialMT"/>
                              </w:rPr>
                              <w:t xml:space="preserve"> in 25 mL</w:t>
                            </w:r>
                            <w:r>
                              <w:rPr>
                                <w:rFonts w:cs="ArialMT"/>
                              </w:rPr>
                              <w:t xml:space="preserve"> distilled water took 28.4</w:t>
                            </w:r>
                            <w:r w:rsidRPr="00E948AE">
                              <w:rPr>
                                <w:rFonts w:cs="ArialMT"/>
                              </w:rPr>
                              <w:t xml:space="preserve"> mL </w:t>
                            </w:r>
                            <w:r>
                              <w:rPr>
                                <w:rFonts w:cs="ArialMT"/>
                              </w:rPr>
                              <w:t xml:space="preserve">of 0.1 M </w:t>
                            </w:r>
                            <w:proofErr w:type="spellStart"/>
                            <w:r w:rsidRPr="00E948AE">
                              <w:rPr>
                                <w:rFonts w:cs="ArialMT"/>
                              </w:rPr>
                              <w:t>NaOH</w:t>
                            </w:r>
                            <w:proofErr w:type="spellEnd"/>
                            <w:r w:rsidRPr="00E948AE">
                              <w:rPr>
                                <w:rFonts w:cs="ArialMT"/>
                              </w:rPr>
                              <w:t xml:space="preserve"> to reach</w:t>
                            </w:r>
                            <w:r>
                              <w:rPr>
                                <w:rFonts w:cs="ArialMT"/>
                              </w:rPr>
                              <w:t xml:space="preserve"> the</w:t>
                            </w:r>
                            <w:r w:rsidRPr="00E948AE">
                              <w:rPr>
                                <w:rFonts w:cs="ArialMT"/>
                              </w:rPr>
                              <w:t xml:space="preserve"> phenolphthalein end point.</w:t>
                            </w:r>
                          </w:p>
                          <w:p w:rsidR="002E0ED6" w:rsidRDefault="002E0ED6" w:rsidP="004B63CE">
                            <w:pPr>
                              <w:spacing w:after="0"/>
                              <w:rPr>
                                <w:rFonts w:cs="ArialMT"/>
                              </w:rPr>
                            </w:pPr>
                            <w:r>
                              <w:rPr>
                                <w:rFonts w:cs="ArialMT"/>
                              </w:rPr>
                              <w:t>3NaOH + C</w:t>
                            </w:r>
                            <w:r>
                              <w:rPr>
                                <w:rFonts w:cs="ArialMT"/>
                                <w:vertAlign w:val="subscript"/>
                              </w:rPr>
                              <w:t>6</w:t>
                            </w:r>
                            <w:r>
                              <w:rPr>
                                <w:rFonts w:cs="ArialMT"/>
                              </w:rPr>
                              <w:t>H</w:t>
                            </w:r>
                            <w:r>
                              <w:rPr>
                                <w:rFonts w:cs="ArialMT"/>
                                <w:vertAlign w:val="subscript"/>
                              </w:rPr>
                              <w:t>8</w:t>
                            </w:r>
                            <w:r>
                              <w:rPr>
                                <w:rFonts w:cs="ArialMT"/>
                              </w:rPr>
                              <w:t>O</w:t>
                            </w:r>
                            <w:r>
                              <w:rPr>
                                <w:rFonts w:cs="ArialMT"/>
                                <w:vertAlign w:val="subscript"/>
                              </w:rPr>
                              <w:t>7</w:t>
                            </w:r>
                            <w:r>
                              <w:rPr>
                                <w:rFonts w:cs="ArialMT"/>
                              </w:rPr>
                              <w:t xml:space="preserve"> </w:t>
                            </w:r>
                            <w:r>
                              <w:rPr>
                                <w:rFonts w:cs="ArialMT"/>
                                <w:noProof/>
                                <w:lang w:eastAsia="en-GB"/>
                              </w:rPr>
                              <w:drawing>
                                <wp:inline distT="0" distB="0" distL="0" distR="0" wp14:anchorId="218195CF" wp14:editId="035CF660">
                                  <wp:extent cx="3238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C</w:t>
                            </w:r>
                            <w:r>
                              <w:rPr>
                                <w:rFonts w:cs="ArialMT"/>
                                <w:vertAlign w:val="subscript"/>
                              </w:rPr>
                              <w:t>6</w:t>
                            </w:r>
                            <w:r>
                              <w:rPr>
                                <w:rFonts w:cs="ArialMT"/>
                              </w:rPr>
                              <w:t>H</w:t>
                            </w:r>
                            <w:r>
                              <w:rPr>
                                <w:rFonts w:cs="ArialMT"/>
                                <w:vertAlign w:val="subscript"/>
                              </w:rPr>
                              <w:t>5</w:t>
                            </w:r>
                            <w:r>
                              <w:rPr>
                                <w:rFonts w:cs="ArialMT"/>
                              </w:rPr>
                              <w:t>O</w:t>
                            </w:r>
                            <w:r>
                              <w:rPr>
                                <w:rFonts w:cs="ArialMT"/>
                                <w:vertAlign w:val="subscript"/>
                              </w:rPr>
                              <w:t>7</w:t>
                            </w:r>
                            <w:r>
                              <w:rPr>
                                <w:rFonts w:cs="ArialMT"/>
                              </w:rPr>
                              <w:t>Na</w:t>
                            </w:r>
                            <w:r>
                              <w:rPr>
                                <w:rFonts w:cs="ArialMT"/>
                                <w:vertAlign w:val="subscript"/>
                              </w:rPr>
                              <w:t>3</w:t>
                            </w:r>
                            <w:r>
                              <w:rPr>
                                <w:rFonts w:cs="ArialMT"/>
                              </w:rPr>
                              <w:t xml:space="preserve"> + 3H</w:t>
                            </w:r>
                            <w:r>
                              <w:rPr>
                                <w:rFonts w:cs="ArialMT"/>
                                <w:vertAlign w:val="subscript"/>
                              </w:rPr>
                              <w:t>2</w:t>
                            </w:r>
                            <w:r>
                              <w:rPr>
                                <w:rFonts w:cs="ArialMT"/>
                              </w:rPr>
                              <w:t xml:space="preserve">O   </w:t>
                            </w:r>
                          </w:p>
                          <w:p w:rsidR="002E0ED6" w:rsidRPr="00366EF6" w:rsidRDefault="002E0ED6" w:rsidP="004B63CE">
                            <w:pPr>
                              <w:spacing w:after="0"/>
                              <w:rPr>
                                <w:rFonts w:cs="ArialMT"/>
                              </w:rPr>
                            </w:pPr>
                            <w:r>
                              <w:rPr>
                                <w:rFonts w:cs="ArialMT"/>
                              </w:rPr>
                              <w:t xml:space="preserve"> </w:t>
                            </w:r>
                          </w:p>
                          <w:p w:rsidR="002E0ED6" w:rsidRDefault="002E0ED6" w:rsidP="004B63C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28.4 ×0.1</m:t>
                                  </m:r>
                                </m:num>
                                <m:den>
                                  <m:r>
                                    <w:rPr>
                                      <w:rFonts w:ascii="Cambria Math" w:hAnsi="Cambria Math" w:cs="ArialMT"/>
                                    </w:rPr>
                                    <m:t>1000</m:t>
                                  </m:r>
                                </m:den>
                              </m:f>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=1.42 mold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4B63CE">
                            <w:pPr>
                              <w:spacing w:after="0"/>
                              <w:rPr>
                                <w:rFonts w:cs="ArialMT"/>
                              </w:rPr>
                            </w:pPr>
                          </w:p>
                          <w:p w:rsidR="002E0ED6" w:rsidRDefault="002E0ED6" w:rsidP="004B63CE">
                            <w:pPr>
                              <w:spacing w:after="0"/>
                              <w:rPr>
                                <w:rFonts w:cs="ArialMT"/>
                              </w:rPr>
                            </w:pPr>
                            <w:r>
                              <w:rPr>
                                <w:rFonts w:cs="ArialMT"/>
                              </w:rPr>
                              <w:t>It is not possible to check the molarity of citric acid as the acid content varies widely between lemons; consequently there is no indication of the acidity content on the lemon juice bottle.</w:t>
                            </w:r>
                          </w:p>
                          <w:p w:rsidR="002E0ED6" w:rsidRDefault="002E0ED6" w:rsidP="004B63CE">
                            <w:pPr>
                              <w:spacing w:after="0"/>
                              <w:rPr>
                                <w:rFonts w:cs="ArialMT"/>
                              </w:rPr>
                            </w:pPr>
                          </w:p>
                          <w:p w:rsidR="002E0ED6" w:rsidRDefault="002E0ED6" w:rsidP="004B63CE">
                            <w:pPr>
                              <w:spacing w:after="0"/>
                              <w:rPr>
                                <w:rFonts w:cs="ArialMT"/>
                              </w:rPr>
                            </w:pPr>
                            <w:r>
                              <w:rPr>
                                <w:rFonts w:cs="ArialMT"/>
                              </w:rPr>
                              <w:t xml:space="preserve">We assume that citric acid acts as a </w:t>
                            </w:r>
                            <w:proofErr w:type="spellStart"/>
                            <w:r>
                              <w:rPr>
                                <w:rFonts w:cs="ArialMT"/>
                              </w:rPr>
                              <w:t>triprotic</w:t>
                            </w:r>
                            <w:proofErr w:type="spellEnd"/>
                            <w:r>
                              <w:rPr>
                                <w:rFonts w:cs="ArialMT"/>
                              </w:rPr>
                              <w:t xml:space="preserve"> acid forming sodium </w:t>
                            </w:r>
                            <w:proofErr w:type="spellStart"/>
                            <w:r>
                              <w:rPr>
                                <w:rFonts w:cs="ArialMT"/>
                              </w:rPr>
                              <w:t>tricitrate</w:t>
                            </w:r>
                            <w:proofErr w:type="spellEnd"/>
                            <w:r>
                              <w:rPr>
                                <w:rFonts w:cs="ArialMT"/>
                              </w:rPr>
                              <w:t>.  In reality the species is in equilibrium.  Similarly we assume that the acidity is only due to citric acid and that other natural acids are negligible e.g. ascorbic acid</w:t>
                            </w: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366EF6" w:rsidRDefault="002E0ED6" w:rsidP="004B63CE">
                            <w:pPr>
                              <w:spacing w:after="0"/>
                              <w:rPr>
                                <w:rFonts w:cs="ArialMT"/>
                              </w:rPr>
                            </w:pPr>
                            <w:r>
                              <w:rPr>
                                <w:rFonts w:cs="ArialMT"/>
                              </w:rPr>
                              <w:t xml:space="preserve"> </w:t>
                            </w:r>
                          </w:p>
                          <w:p w:rsidR="002E0ED6" w:rsidRPr="00E948AE" w:rsidRDefault="002E0ED6" w:rsidP="004B63CE">
                            <w:pPr>
                              <w:spacing w:after="0"/>
                              <w:rPr>
                                <w:rFonts w:cs="ArialMT"/>
                              </w:rPr>
                            </w:pPr>
                          </w:p>
                          <w:p w:rsidR="002E0ED6" w:rsidRDefault="002E0ED6" w:rsidP="004B63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pt;margin-top:14.8pt;width:452.25pt;height:24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" strokecolor="#00b050">
                <v:textbox>
                  <w:txbxContent>
                    <w:p w:rsidR="002E0ED6" w:rsidRPr="00D95A33" w:rsidRDefault="002E0ED6" w:rsidP="004B63CE">
                      <w:pPr>
                        <w:spacing w:after="0"/>
                        <w:rPr>
                          <w:rFonts w:cs="ArialMT"/>
                          <w:b/>
                        </w:rPr>
                      </w:pPr>
                      <w:r w:rsidRPr="00D95A33">
                        <w:rPr>
                          <w:rFonts w:cs="ArialMT"/>
                          <w:b/>
                        </w:rPr>
                        <w:t>Lemon Juice Example:</w:t>
                      </w:r>
                    </w:p>
                    <w:p w:rsidR="002E0ED6" w:rsidRDefault="002E0ED6" w:rsidP="004B63CE">
                      <w:pPr>
                        <w:spacing w:after="0"/>
                        <w:rPr>
                          <w:rFonts w:cs="ArialMT"/>
                        </w:rPr>
                      </w:pPr>
                      <w:r w:rsidRPr="00E948AE">
                        <w:rPr>
                          <w:rFonts w:cs="ArialMT"/>
                        </w:rPr>
                        <w:t>2 m</w:t>
                      </w:r>
                      <w:r>
                        <w:rPr>
                          <w:rFonts w:cs="ArialMT"/>
                        </w:rPr>
                        <w:t>L of lemon juice</w:t>
                      </w:r>
                      <w:r w:rsidRPr="00E948AE">
                        <w:rPr>
                          <w:rFonts w:cs="ArialMT"/>
                        </w:rPr>
                        <w:t xml:space="preserve"> in 25 mL</w:t>
                      </w:r>
                      <w:r>
                        <w:rPr>
                          <w:rFonts w:cs="ArialMT"/>
                        </w:rPr>
                        <w:t xml:space="preserve"> distilled water took 28.4</w:t>
                      </w:r>
                      <w:r w:rsidRPr="00E948AE">
                        <w:rPr>
                          <w:rFonts w:cs="ArialMT"/>
                        </w:rPr>
                        <w:t xml:space="preserve"> mL </w:t>
                      </w:r>
                      <w:r>
                        <w:rPr>
                          <w:rFonts w:cs="ArialMT"/>
                        </w:rPr>
                        <w:t xml:space="preserve">of 0.1 M </w:t>
                      </w:r>
                      <w:r w:rsidRPr="00E948AE">
                        <w:rPr>
                          <w:rFonts w:cs="ArialMT"/>
                        </w:rPr>
                        <w:t>NaOH to reach</w:t>
                      </w:r>
                      <w:r>
                        <w:rPr>
                          <w:rFonts w:cs="ArialMT"/>
                        </w:rPr>
                        <w:t xml:space="preserve"> the</w:t>
                      </w:r>
                      <w:r w:rsidRPr="00E948AE">
                        <w:rPr>
                          <w:rFonts w:cs="ArialMT"/>
                        </w:rPr>
                        <w:t xml:space="preserve"> phenolphthalein end point.</w:t>
                      </w:r>
                    </w:p>
                    <w:p w:rsidR="002E0ED6" w:rsidRDefault="002E0ED6" w:rsidP="004B63CE">
                      <w:pPr>
                        <w:spacing w:after="0"/>
                        <w:rPr>
                          <w:rFonts w:cs="ArialMT"/>
                        </w:rPr>
                      </w:pPr>
                      <w:r>
                        <w:rPr>
                          <w:rFonts w:cs="ArialMT"/>
                        </w:rPr>
                        <w:t>3NaOH + C</w:t>
                      </w:r>
                      <w:r>
                        <w:rPr>
                          <w:rFonts w:cs="ArialMT"/>
                          <w:vertAlign w:val="subscript"/>
                        </w:rPr>
                        <w:t>6</w:t>
                      </w:r>
                      <w:r>
                        <w:rPr>
                          <w:rFonts w:cs="ArialMT"/>
                        </w:rPr>
                        <w:t>H</w:t>
                      </w:r>
                      <w:r>
                        <w:rPr>
                          <w:rFonts w:cs="ArialMT"/>
                          <w:vertAlign w:val="subscript"/>
                        </w:rPr>
                        <w:t>8</w:t>
                      </w:r>
                      <w:r>
                        <w:rPr>
                          <w:rFonts w:cs="ArialMT"/>
                        </w:rPr>
                        <w:t>O</w:t>
                      </w:r>
                      <w:r>
                        <w:rPr>
                          <w:rFonts w:cs="ArialMT"/>
                          <w:vertAlign w:val="subscript"/>
                        </w:rPr>
                        <w:t>7</w:t>
                      </w:r>
                      <w:r>
                        <w:rPr>
                          <w:rFonts w:cs="ArialMT"/>
                        </w:rPr>
                        <w:t xml:space="preserve"> </w:t>
                      </w:r>
                      <w:r>
                        <w:rPr>
                          <w:rFonts w:cs="ArialMT"/>
                          <w:noProof/>
                          <w:lang w:eastAsia="en-GB"/>
                        </w:rPr>
                        <w:drawing>
                          <wp:inline distT="0" distB="0" distL="0" distR="0" wp14:anchorId="218195CF" wp14:editId="035CF660">
                            <wp:extent cx="3238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C</w:t>
                      </w:r>
                      <w:r>
                        <w:rPr>
                          <w:rFonts w:cs="ArialMT"/>
                          <w:vertAlign w:val="subscript"/>
                        </w:rPr>
                        <w:t>6</w:t>
                      </w:r>
                      <w:r>
                        <w:rPr>
                          <w:rFonts w:cs="ArialMT"/>
                        </w:rPr>
                        <w:t>H</w:t>
                      </w:r>
                      <w:r>
                        <w:rPr>
                          <w:rFonts w:cs="ArialMT"/>
                          <w:vertAlign w:val="subscript"/>
                        </w:rPr>
                        <w:t>5</w:t>
                      </w:r>
                      <w:r>
                        <w:rPr>
                          <w:rFonts w:cs="ArialMT"/>
                        </w:rPr>
                        <w:t>O</w:t>
                      </w:r>
                      <w:r>
                        <w:rPr>
                          <w:rFonts w:cs="ArialMT"/>
                          <w:vertAlign w:val="subscript"/>
                        </w:rPr>
                        <w:t>7</w:t>
                      </w:r>
                      <w:r>
                        <w:rPr>
                          <w:rFonts w:cs="ArialMT"/>
                        </w:rPr>
                        <w:t>Na</w:t>
                      </w:r>
                      <w:r>
                        <w:rPr>
                          <w:rFonts w:cs="ArialMT"/>
                          <w:vertAlign w:val="subscript"/>
                        </w:rPr>
                        <w:t>3</w:t>
                      </w:r>
                      <w:r>
                        <w:rPr>
                          <w:rFonts w:cs="ArialMT"/>
                        </w:rPr>
                        <w:t xml:space="preserve"> + 3H</w:t>
                      </w:r>
                      <w:r>
                        <w:rPr>
                          <w:rFonts w:cs="ArialMT"/>
                          <w:vertAlign w:val="subscript"/>
                        </w:rPr>
                        <w:t>2</w:t>
                      </w:r>
                      <w:r>
                        <w:rPr>
                          <w:rFonts w:cs="ArialMT"/>
                        </w:rPr>
                        <w:t xml:space="preserve">O   </w:t>
                      </w:r>
                    </w:p>
                    <w:p w:rsidR="002E0ED6" w:rsidRPr="00366EF6" w:rsidRDefault="002E0ED6" w:rsidP="004B63CE">
                      <w:pPr>
                        <w:spacing w:after="0"/>
                        <w:rPr>
                          <w:rFonts w:cs="ArialMT"/>
                        </w:rPr>
                      </w:pPr>
                      <w:r>
                        <w:rPr>
                          <w:rFonts w:cs="ArialMT"/>
                        </w:rPr>
                        <w:t xml:space="preserve"> </w:t>
                      </w:r>
                    </w:p>
                    <w:p w:rsidR="002E0ED6" w:rsidRDefault="002E0ED6" w:rsidP="004B63C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28.4 ×0.1</m:t>
                            </m:r>
                          </m:num>
                          <m:den>
                            <m:r>
                              <w:rPr>
                                <w:rFonts w:ascii="Cambria Math" w:hAnsi="Cambria Math" w:cs="ArialMT"/>
                              </w:rPr>
                              <m:t>1000</m:t>
                            </m:r>
                          </m:den>
                        </m:f>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=1.42 mold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4B63CE">
                      <w:pPr>
                        <w:spacing w:after="0"/>
                        <w:rPr>
                          <w:rFonts w:cs="ArialMT"/>
                        </w:rPr>
                      </w:pPr>
                    </w:p>
                    <w:p w:rsidR="002E0ED6" w:rsidRDefault="002E0ED6" w:rsidP="004B63CE">
                      <w:pPr>
                        <w:spacing w:after="0"/>
                        <w:rPr>
                          <w:rFonts w:cs="ArialMT"/>
                        </w:rPr>
                      </w:pPr>
                      <w:r>
                        <w:rPr>
                          <w:rFonts w:cs="ArialMT"/>
                        </w:rPr>
                        <w:t>It is not possible to check the molarity of citric acid as the acid content varies widely between lemons; consequently there is no indication of the acidity content on the lemon juice bottle.</w:t>
                      </w:r>
                    </w:p>
                    <w:p w:rsidR="002E0ED6" w:rsidRDefault="002E0ED6" w:rsidP="004B63CE">
                      <w:pPr>
                        <w:spacing w:after="0"/>
                        <w:rPr>
                          <w:rFonts w:cs="ArialMT"/>
                        </w:rPr>
                      </w:pPr>
                    </w:p>
                    <w:p w:rsidR="002E0ED6" w:rsidRDefault="002E0ED6" w:rsidP="004B63CE">
                      <w:pPr>
                        <w:spacing w:after="0"/>
                        <w:rPr>
                          <w:rFonts w:cs="ArialMT"/>
                        </w:rPr>
                      </w:pPr>
                      <w:r>
                        <w:rPr>
                          <w:rFonts w:cs="ArialMT"/>
                        </w:rPr>
                        <w:t>We assume that citric acid acts as a triprotic acid forming sodium tricitrate.  In reality the species is in equilibrium.  Similarly we assume that the acidity is only due to citric acid and that other natural acids are negligible e.g. ascorbic acid</w:t>
                      </w: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366EF6" w:rsidRDefault="002E0ED6" w:rsidP="004B63CE">
                      <w:pPr>
                        <w:spacing w:after="0"/>
                        <w:rPr>
                          <w:rFonts w:cs="ArialMT"/>
                        </w:rPr>
                      </w:pPr>
                      <w:r>
                        <w:rPr>
                          <w:rFonts w:cs="ArialMT"/>
                        </w:rPr>
                        <w:t xml:space="preserve"> </w:t>
                      </w:r>
                    </w:p>
                    <w:p w:rsidR="002E0ED6" w:rsidRPr="00E948AE" w:rsidRDefault="002E0ED6" w:rsidP="004B63CE">
                      <w:pPr>
                        <w:spacing w:after="0"/>
                        <w:rPr>
                          <w:rFonts w:cs="ArialMT"/>
                        </w:rPr>
                      </w:pPr>
                    </w:p>
                    <w:p w:rsidR="002E0ED6" w:rsidRDefault="002E0ED6" w:rsidP="004B63CE"/>
                  </w:txbxContent>
                </v:textbox>
              </v:shape>
            </w:pict>
          </mc:Fallback>
        </mc:AlternateContent>
      </w: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D95A33" w:rsidRPr="00D95A33" w:rsidRDefault="00D95A33" w:rsidP="000857A7">
      <w:pPr>
        <w:spacing w:after="0"/>
      </w:pPr>
      <w:r w:rsidRPr="00D95A33">
        <w:rPr>
          <w:b/>
        </w:rPr>
        <w:t>Note:</w:t>
      </w:r>
      <w:r>
        <w:t xml:space="preserve"> </w:t>
      </w:r>
      <w:r w:rsidRPr="00D95A33">
        <w:t>The stoichiometry of the above citric acid example may act as a source of confusion for the students.</w:t>
      </w:r>
      <w:r>
        <w:t xml:space="preserve"> </w:t>
      </w:r>
      <w:r w:rsidR="00B159A7">
        <w:t xml:space="preserve">Remember the amount of </w:t>
      </w:r>
      <w:proofErr w:type="spellStart"/>
      <w:r w:rsidR="00B159A7">
        <w:t>NaOH</w:t>
      </w:r>
      <w:proofErr w:type="spellEnd"/>
      <w:r w:rsidR="00B159A7">
        <w:t xml:space="preserve"> needed for neutralisation equals the number of moles of acid.  The stoichiometry is ignored!</w:t>
      </w:r>
    </w:p>
    <w:p w:rsidR="00DF559D" w:rsidRDefault="00DF559D" w:rsidP="000857A7">
      <w:pPr>
        <w:spacing w:after="0"/>
        <w:rPr>
          <w:b/>
        </w:rPr>
      </w:pPr>
    </w:p>
    <w:p w:rsidR="00441CD2" w:rsidRDefault="00441CD2" w:rsidP="003D4929">
      <w:pPr>
        <w:pStyle w:val="ListParagraph"/>
        <w:numPr>
          <w:ilvl w:val="0"/>
          <w:numId w:val="2"/>
        </w:numPr>
        <w:spacing w:after="0"/>
      </w:pPr>
      <w:r>
        <w:t>Either synt</w:t>
      </w:r>
      <w:r w:rsidR="00090CF3">
        <w:t>hetic sodium carbonate or washing</w:t>
      </w:r>
      <w:r>
        <w:t xml:space="preserve"> soda can be used as the carbonate.</w:t>
      </w:r>
    </w:p>
    <w:p w:rsidR="00441CD2" w:rsidRDefault="00090CF3" w:rsidP="003D4929">
      <w:pPr>
        <w:spacing w:after="0"/>
        <w:ind w:left="405"/>
      </w:pPr>
      <w:r>
        <w:t>Washing</w:t>
      </w:r>
      <w:r w:rsidR="00441CD2">
        <w:t xml:space="preserve"> soda is not pure sodium carbonate, and its percentage by mass can be worked out by titration.</w:t>
      </w:r>
      <w:r w:rsidR="00963CD2">
        <w:t xml:space="preserve">  Students can al</w:t>
      </w:r>
      <w:r w:rsidR="003555E2">
        <w:t xml:space="preserve">so practise a reverse titration where the </w:t>
      </w:r>
      <w:r w:rsidR="003555E2" w:rsidRPr="00702F02">
        <w:rPr>
          <w:rFonts w:cs="ArialMT"/>
        </w:rPr>
        <w:t>phenolphthalein</w:t>
      </w:r>
      <w:r w:rsidR="003555E2">
        <w:t xml:space="preserve"> </w:t>
      </w:r>
      <w:r w:rsidR="000175B4">
        <w:t xml:space="preserve">colour change is from </w:t>
      </w:r>
      <w:r w:rsidR="003555E2">
        <w:t>pink to colourless.</w:t>
      </w:r>
    </w:p>
    <w:p w:rsidR="00441CD2" w:rsidRDefault="00954D2C" w:rsidP="000857A7">
      <w:pPr>
        <w:spacing w:after="0"/>
      </w:pPr>
      <w:r>
        <w:rPr>
          <w:rFonts w:cs="ArialMT"/>
          <w:noProof/>
          <w:lang w:eastAsia="en-GB"/>
        </w:rPr>
        <mc:AlternateContent>
          <mc:Choice Requires="wps">
            <w:drawing>
              <wp:anchor distT="0" distB="0" distL="114300" distR="114300" simplePos="0" relativeHeight="251678720" behindDoc="0" locked="0" layoutInCell="1" allowOverlap="1">
                <wp:simplePos x="0" y="0"/>
                <wp:positionH relativeFrom="column">
                  <wp:posOffset>-38100</wp:posOffset>
                </wp:positionH>
                <wp:positionV relativeFrom="paragraph">
                  <wp:posOffset>85090</wp:posOffset>
                </wp:positionV>
                <wp:extent cx="5743575" cy="3629025"/>
                <wp:effectExtent l="9525" t="9525" r="9525" b="952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29025"/>
                        </a:xfrm>
                        <a:prstGeom prst="rect">
                          <a:avLst/>
                        </a:prstGeom>
                        <a:solidFill>
                          <a:srgbClr val="FFFFFF"/>
                        </a:solidFill>
                        <a:ln w="9525">
                          <a:solidFill>
                            <a:srgbClr val="00B050"/>
                          </a:solidFill>
                          <a:miter lim="800000"/>
                          <a:headEnd/>
                          <a:tailEnd/>
                        </a:ln>
                      </wps:spPr>
                      <wps:txbx>
                        <w:txbxContent>
                          <w:p w:rsidR="002E0ED6" w:rsidRPr="00D95A33" w:rsidRDefault="002E0ED6" w:rsidP="00441CD2">
                            <w:pPr>
                              <w:spacing w:after="0"/>
                              <w:rPr>
                                <w:rFonts w:cs="ArialMT"/>
                                <w:b/>
                              </w:rPr>
                            </w:pPr>
                            <w:r>
                              <w:rPr>
                                <w:rFonts w:cs="ArialMT"/>
                                <w:b/>
                              </w:rPr>
                              <w:t>Washing Soda</w:t>
                            </w:r>
                            <w:r w:rsidRPr="00D95A33">
                              <w:rPr>
                                <w:rFonts w:cs="ArialMT"/>
                                <w:b/>
                              </w:rPr>
                              <w:t xml:space="preserve"> Example:</w:t>
                            </w:r>
                          </w:p>
                          <w:p w:rsidR="002E0ED6" w:rsidRDefault="002E0ED6" w:rsidP="00441CD2">
                            <w:pPr>
                              <w:spacing w:after="0"/>
                              <w:rPr>
                                <w:rFonts w:cs="ArialMT"/>
                              </w:rPr>
                            </w:pPr>
                            <w:r>
                              <w:rPr>
                                <w:rFonts w:cs="ArialMT"/>
                              </w:rPr>
                              <w:t xml:space="preserve">0.200g of washing soda crystals in 25 mL of distilled water took 7.2 mL of 0.1 M </w:t>
                            </w:r>
                            <w:proofErr w:type="spellStart"/>
                            <w:r>
                              <w:rPr>
                                <w:rFonts w:cs="ArialMT"/>
                              </w:rPr>
                              <w:t>HCl</w:t>
                            </w:r>
                            <w:proofErr w:type="spellEnd"/>
                            <w:r>
                              <w:rPr>
                                <w:rFonts w:cs="ArialMT"/>
                              </w:rPr>
                              <w:t xml:space="preserve"> to </w:t>
                            </w:r>
                            <w:proofErr w:type="gramStart"/>
                            <w:r>
                              <w:rPr>
                                <w:rFonts w:cs="ArialMT"/>
                              </w:rPr>
                              <w:t>reach  the</w:t>
                            </w:r>
                            <w:proofErr w:type="gramEnd"/>
                            <w:r>
                              <w:rPr>
                                <w:rFonts w:cs="ArialMT"/>
                              </w:rPr>
                              <w:t xml:space="preserve"> phen</w:t>
                            </w:r>
                            <w:r w:rsidRPr="00E948AE">
                              <w:rPr>
                                <w:rFonts w:cs="ArialMT"/>
                              </w:rPr>
                              <w:t>olphthalein end point.</w:t>
                            </w:r>
                          </w:p>
                          <w:p w:rsidR="002E0ED6" w:rsidRDefault="002E0ED6" w:rsidP="00441CD2">
                            <w:pPr>
                              <w:spacing w:after="0"/>
                              <w:rPr>
                                <w:rFonts w:cs="ArialMT"/>
                              </w:rPr>
                            </w:pPr>
                            <w:r w:rsidRPr="00441CD2">
                              <w:rPr>
                                <w:rFonts w:cs="ArialMT"/>
                              </w:rPr>
                              <w:t>Na</w:t>
                            </w:r>
                            <w:r>
                              <w:rPr>
                                <w:rFonts w:cs="ArialMT"/>
                                <w:vertAlign w:val="subscript"/>
                              </w:rPr>
                              <w:t>2</w:t>
                            </w:r>
                            <w:r>
                              <w:rPr>
                                <w:rFonts w:cs="ArialMT"/>
                              </w:rPr>
                              <w:t>CO</w:t>
                            </w:r>
                            <w:r>
                              <w:rPr>
                                <w:rFonts w:cs="ArialMT"/>
                                <w:vertAlign w:val="subscript"/>
                              </w:rPr>
                              <w:t>3</w:t>
                            </w:r>
                            <w:r>
                              <w:rPr>
                                <w:rFonts w:cs="ArialMT"/>
                              </w:rPr>
                              <w:t xml:space="preserve"> + 2HCl </w:t>
                            </w:r>
                            <w:r>
                              <w:rPr>
                                <w:rFonts w:cs="ArialMT"/>
                                <w:noProof/>
                                <w:lang w:eastAsia="en-GB"/>
                              </w:rPr>
                              <w:drawing>
                                <wp:inline distT="0" distB="0" distL="0" distR="0">
                                  <wp:extent cx="3238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2NaCl + H</w:t>
                            </w:r>
                            <w:r>
                              <w:rPr>
                                <w:rFonts w:cs="ArialMT"/>
                                <w:vertAlign w:val="subscript"/>
                              </w:rPr>
                              <w:t>2</w:t>
                            </w:r>
                            <w:r>
                              <w:rPr>
                                <w:rFonts w:cs="ArialMT"/>
                              </w:rPr>
                              <w:t>O + CO</w:t>
                            </w:r>
                            <w:r>
                              <w:rPr>
                                <w:rFonts w:cs="ArialMT"/>
                                <w:vertAlign w:val="subscript"/>
                              </w:rPr>
                              <w:t>2</w:t>
                            </w:r>
                            <w:r>
                              <w:rPr>
                                <w:rFonts w:cs="ArialMT"/>
                              </w:rPr>
                              <w:t xml:space="preserve"> </w:t>
                            </w:r>
                          </w:p>
                          <w:p w:rsidR="002E0ED6" w:rsidRPr="00366EF6" w:rsidRDefault="002E0ED6" w:rsidP="00441CD2">
                            <w:pPr>
                              <w:spacing w:after="0"/>
                              <w:rPr>
                                <w:rFonts w:cs="ArialMT"/>
                              </w:rPr>
                            </w:pPr>
                            <w:r>
                              <w:rPr>
                                <w:rFonts w:cs="ArialMT"/>
                              </w:rPr>
                              <w:t xml:space="preserve"> </w:t>
                            </w:r>
                          </w:p>
                          <w:p w:rsidR="002E0ED6" w:rsidRDefault="002E0ED6" w:rsidP="00441CD2">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HCl</m:t>
                                  </m:r>
                                </m:e>
                              </m:d>
                              <m:r>
                                <w:rPr>
                                  <w:rFonts w:ascii="Cambria Math" w:hAnsi="Cambria Math" w:cs="ArialMT"/>
                                </w:rPr>
                                <m:t>=</m:t>
                              </m:r>
                              <m:f>
                                <m:fPr>
                                  <m:ctrlPr>
                                    <w:rPr>
                                      <w:rFonts w:ascii="Cambria Math" w:hAnsi="Cambria Math" w:cs="ArialMT"/>
                                      <w:i/>
                                    </w:rPr>
                                  </m:ctrlPr>
                                </m:fPr>
                                <m:num>
                                  <m:r>
                                    <w:rPr>
                                      <w:rFonts w:ascii="Cambria Math" w:hAnsi="Cambria Math" w:cs="ArialMT"/>
                                    </w:rPr>
                                    <m:t>7.2 ×0.1</m:t>
                                  </m:r>
                                </m:num>
                                <m:den>
                                  <m:r>
                                    <w:rPr>
                                      <w:rFonts w:ascii="Cambria Math" w:hAnsi="Cambria Math" w:cs="ArialMT"/>
                                    </w:rPr>
                                    <m:t>1000</m:t>
                                  </m:r>
                                </m:den>
                              </m:f>
                              <m:r>
                                <w:rPr>
                                  <w:rFonts w:ascii="Cambria Math" w:hAnsi="Cambria Math" w:cs="ArialMT"/>
                                </w:rPr>
                                <m:t>=0.00072 mol</m:t>
                              </m:r>
                            </m:oMath>
                            <w:r w:rsidRPr="00366EF6">
                              <w:rPr>
                                <w:rFonts w:cs="ArialMT"/>
                              </w:rPr>
                              <w:t xml:space="preserve"> </w:t>
                            </w:r>
                          </w:p>
                          <w:p w:rsidR="002E0ED6" w:rsidRPr="00156365" w:rsidRDefault="002E0ED6" w:rsidP="00441CD2">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mol</m:t>
                              </m:r>
                            </m:oMath>
                            <w:r>
                              <w:rPr>
                                <w:rFonts w:eastAsiaTheme="minorEastAsia" w:cs="ArialMT"/>
                              </w:rPr>
                              <w:tab/>
                            </w:r>
                            <w:r>
                              <w:rPr>
                                <w:rFonts w:eastAsiaTheme="minorEastAsia" w:cs="ArialMT"/>
                              </w:rPr>
                              <w:tab/>
                            </w:r>
                            <w:r>
                              <w:rPr>
                                <w:rFonts w:eastAsiaTheme="minorEastAsia" w:cs="ArialMT"/>
                              </w:rPr>
                              <w:tab/>
                              <w:t>RFM (Na</w:t>
                            </w:r>
                            <w:r>
                              <w:rPr>
                                <w:rFonts w:eastAsiaTheme="minorEastAsia" w:cs="ArialMT"/>
                                <w:vertAlign w:val="subscript"/>
                              </w:rPr>
                              <w:t>2</w:t>
                            </w:r>
                            <w:r>
                              <w:rPr>
                                <w:rFonts w:eastAsiaTheme="minorEastAsia" w:cs="ArialMT"/>
                              </w:rPr>
                              <w:t>CO</w:t>
                            </w:r>
                            <w:r>
                              <w:rPr>
                                <w:rFonts w:eastAsiaTheme="minorEastAsia" w:cs="ArialMT"/>
                                <w:vertAlign w:val="subscript"/>
                              </w:rPr>
                              <w:t>3</w:t>
                            </w:r>
                            <w:r>
                              <w:rPr>
                                <w:rFonts w:eastAsiaTheme="minorEastAsia" w:cs="ArialMT"/>
                              </w:rPr>
                              <w:t>) = 105.98 gmol</w:t>
                            </w:r>
                            <w:r>
                              <w:rPr>
                                <w:rFonts w:eastAsiaTheme="minorEastAsia" w:cs="ArialMT"/>
                                <w:vertAlign w:val="superscript"/>
                              </w:rPr>
                              <w:t>-1</w:t>
                            </w:r>
                          </w:p>
                          <w:p w:rsidR="002E0ED6" w:rsidRDefault="002E0ED6" w:rsidP="00441CD2">
                            <w:pPr>
                              <w:spacing w:after="0"/>
                              <w:rPr>
                                <w:rFonts w:eastAsiaTheme="minorEastAsia" w:cs="ArialMT"/>
                              </w:rPr>
                            </w:pPr>
                            <w:r>
                              <w:rPr>
                                <w:rFonts w:cs="ArialMT"/>
                              </w:rPr>
                              <w:t xml:space="preserve">Therefore: </w:t>
                            </w:r>
                            <m:oMath>
                              <m:r>
                                <w:rPr>
                                  <w:rFonts w:ascii="Cambria Math" w:hAnsi="Cambria Math" w:cs="ArialMT"/>
                                </w:rPr>
                                <m:t>mass</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×105.98=0.0763g</m:t>
                              </m:r>
                            </m:oMath>
                          </w:p>
                          <w:p w:rsidR="002E0ED6" w:rsidRDefault="00632E5F" w:rsidP="00441CD2">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0.0763</m:t>
                                  </m:r>
                                </m:num>
                                <m:den>
                                  <m:r>
                                    <w:rPr>
                                      <w:rFonts w:ascii="Cambria Math" w:eastAsiaTheme="minorEastAsia" w:hAnsi="Cambria Math" w:cs="ArialMT"/>
                                    </w:rPr>
                                    <m:t>0.200</m:t>
                                  </m:r>
                                </m:den>
                              </m:f>
                              <m:r>
                                <w:rPr>
                                  <w:rFonts w:ascii="Cambria Math" w:eastAsiaTheme="minorEastAsia" w:hAnsi="Cambria Math" w:cs="ArialMT"/>
                                </w:rPr>
                                <m:t>×100%=38%</m:t>
                              </m:r>
                            </m:oMath>
                            <w:r w:rsidR="002E0ED6">
                              <w:rPr>
                                <w:rFonts w:eastAsiaTheme="minorEastAsia" w:cs="ArialMT"/>
                              </w:rPr>
                              <w:t xml:space="preserve"> </w:t>
                            </w:r>
                            <w:proofErr w:type="gramStart"/>
                            <w:r w:rsidR="002E0ED6">
                              <w:rPr>
                                <w:rFonts w:eastAsiaTheme="minorEastAsia" w:cs="ArialMT"/>
                              </w:rPr>
                              <w:t>by</w:t>
                            </w:r>
                            <w:proofErr w:type="gramEnd"/>
                            <w:r w:rsidR="002E0ED6">
                              <w:rPr>
                                <w:rFonts w:eastAsiaTheme="minorEastAsia" w:cs="ArialMT"/>
                              </w:rPr>
                              <w:t xml:space="preserve"> mass.</w:t>
                            </w:r>
                          </w:p>
                          <w:p w:rsidR="002E0ED6" w:rsidRDefault="002E0ED6" w:rsidP="00441CD2">
                            <w:pPr>
                              <w:spacing w:after="0"/>
                              <w:rPr>
                                <w:rFonts w:eastAsiaTheme="minorEastAsia" w:cs="ArialMT"/>
                              </w:rPr>
                            </w:pPr>
                          </w:p>
                          <w:p w:rsidR="002E0ED6" w:rsidRDefault="002E0ED6" w:rsidP="00441CD2">
                            <w:pPr>
                              <w:spacing w:after="0"/>
                              <w:rPr>
                                <w:rFonts w:eastAsiaTheme="minorEastAsia" w:cs="ArialMT"/>
                              </w:rPr>
                            </w:pPr>
                            <w:r>
                              <w:rPr>
                                <w:rFonts w:eastAsiaTheme="minorEastAsia" w:cs="ArialMT"/>
                              </w:rPr>
                              <w:t xml:space="preserve">It is important to note that washing soda contains pure sodium carbonate, however baking soda contains ‘sodium carbonates’, this includes sodium hydrogen carbonate and sodium </w:t>
                            </w:r>
                            <w:proofErr w:type="spellStart"/>
                            <w:r>
                              <w:rPr>
                                <w:rFonts w:eastAsiaTheme="minorEastAsia" w:cs="ArialMT"/>
                              </w:rPr>
                              <w:t>sesquicarbonate</w:t>
                            </w:r>
                            <w:proofErr w:type="spellEnd"/>
                            <w:r>
                              <w:rPr>
                                <w:rFonts w:eastAsiaTheme="minorEastAsia" w:cs="ArialMT"/>
                              </w:rPr>
                              <w:t xml:space="preserve">.  Be sure to check the packet to avoid confusion and lower the accuracy of the calculation. </w:t>
                            </w:r>
                          </w:p>
                          <w:p w:rsidR="002E0ED6" w:rsidRDefault="002E0ED6" w:rsidP="00441CD2">
                            <w:pPr>
                              <w:spacing w:after="0"/>
                              <w:rPr>
                                <w:rFonts w:eastAsiaTheme="minorEastAsia" w:cs="ArialMT"/>
                              </w:rPr>
                            </w:pPr>
                          </w:p>
                          <w:p w:rsidR="002E0ED6" w:rsidRPr="00156365" w:rsidRDefault="002E0ED6" w:rsidP="00441CD2">
                            <w:pPr>
                              <w:spacing w:after="0"/>
                              <w:rPr>
                                <w:rFonts w:cs="ArialMT"/>
                              </w:rPr>
                            </w:pPr>
                            <w:r>
                              <w:t xml:space="preserve">The advantage of using washing soda over sodium carbonate is that it is cheap and an available supermarket commodity.  </w:t>
                            </w:r>
                          </w:p>
                          <w:p w:rsidR="002E0ED6" w:rsidRDefault="002E0ED6" w:rsidP="00441CD2">
                            <w:pPr>
                              <w:spacing w:after="0"/>
                              <w:rPr>
                                <w:rFonts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366EF6" w:rsidRDefault="002E0ED6" w:rsidP="00441CD2">
                            <w:pPr>
                              <w:spacing w:after="0"/>
                              <w:rPr>
                                <w:rFonts w:cs="ArialMT"/>
                              </w:rPr>
                            </w:pPr>
                            <w:r>
                              <w:rPr>
                                <w:rFonts w:cs="ArialMT"/>
                              </w:rPr>
                              <w:t xml:space="preserve"> </w:t>
                            </w:r>
                          </w:p>
                          <w:p w:rsidR="002E0ED6" w:rsidRPr="00E948AE" w:rsidRDefault="002E0ED6" w:rsidP="00441CD2">
                            <w:pPr>
                              <w:spacing w:after="0"/>
                              <w:rPr>
                                <w:rFonts w:cs="ArialMT"/>
                              </w:rPr>
                            </w:pPr>
                          </w:p>
                          <w:p w:rsidR="002E0ED6" w:rsidRDefault="002E0ED6" w:rsidP="00441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pt;margin-top:6.7pt;width:452.25pt;height:28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" strokecolor="#00b050">
                <v:textbox>
                  <w:txbxContent>
                    <w:p w:rsidR="002E0ED6" w:rsidRPr="00D95A33" w:rsidRDefault="002E0ED6" w:rsidP="00441CD2">
                      <w:pPr>
                        <w:spacing w:after="0"/>
                        <w:rPr>
                          <w:rFonts w:cs="ArialMT"/>
                          <w:b/>
                        </w:rPr>
                      </w:pPr>
                      <w:r>
                        <w:rPr>
                          <w:rFonts w:cs="ArialMT"/>
                          <w:b/>
                        </w:rPr>
                        <w:t>Washing Soda</w:t>
                      </w:r>
                      <w:r w:rsidRPr="00D95A33">
                        <w:rPr>
                          <w:rFonts w:cs="ArialMT"/>
                          <w:b/>
                        </w:rPr>
                        <w:t xml:space="preserve"> Example:</w:t>
                      </w:r>
                    </w:p>
                    <w:p w:rsidR="002E0ED6" w:rsidRDefault="002E0ED6" w:rsidP="00441CD2">
                      <w:pPr>
                        <w:spacing w:after="0"/>
                        <w:rPr>
                          <w:rFonts w:cs="ArialMT"/>
                        </w:rPr>
                      </w:pPr>
                      <w:r>
                        <w:rPr>
                          <w:rFonts w:cs="ArialMT"/>
                        </w:rPr>
                        <w:t>0.200g of washing soda crystals in 25 mL of distilled water took 7.2 mL of 0.1 M HCl to reach  the phen</w:t>
                      </w:r>
                      <w:r w:rsidRPr="00E948AE">
                        <w:rPr>
                          <w:rFonts w:cs="ArialMT"/>
                        </w:rPr>
                        <w:t>olphthalein end point.</w:t>
                      </w:r>
                    </w:p>
                    <w:p w:rsidR="002E0ED6" w:rsidRDefault="002E0ED6" w:rsidP="00441CD2">
                      <w:pPr>
                        <w:spacing w:after="0"/>
                        <w:rPr>
                          <w:rFonts w:cs="ArialMT"/>
                        </w:rPr>
                      </w:pPr>
                      <w:r w:rsidRPr="00441CD2">
                        <w:rPr>
                          <w:rFonts w:cs="ArialMT"/>
                        </w:rPr>
                        <w:t>Na</w:t>
                      </w:r>
                      <w:r>
                        <w:rPr>
                          <w:rFonts w:cs="ArialMT"/>
                          <w:vertAlign w:val="subscript"/>
                        </w:rPr>
                        <w:t>2</w:t>
                      </w:r>
                      <w:r>
                        <w:rPr>
                          <w:rFonts w:cs="ArialMT"/>
                        </w:rPr>
                        <w:t>CO</w:t>
                      </w:r>
                      <w:r>
                        <w:rPr>
                          <w:rFonts w:cs="ArialMT"/>
                          <w:vertAlign w:val="subscript"/>
                        </w:rPr>
                        <w:t>3</w:t>
                      </w:r>
                      <w:r>
                        <w:rPr>
                          <w:rFonts w:cs="ArialMT"/>
                        </w:rPr>
                        <w:t xml:space="preserve"> + 2HCl </w:t>
                      </w:r>
                      <w:r>
                        <w:rPr>
                          <w:rFonts w:cs="ArialMT"/>
                          <w:noProof/>
                          <w:lang w:eastAsia="en-GB"/>
                        </w:rPr>
                        <w:drawing>
                          <wp:inline distT="0" distB="0" distL="0" distR="0">
                            <wp:extent cx="3238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2NaCl + H</w:t>
                      </w:r>
                      <w:r>
                        <w:rPr>
                          <w:rFonts w:cs="ArialMT"/>
                          <w:vertAlign w:val="subscript"/>
                        </w:rPr>
                        <w:t>2</w:t>
                      </w:r>
                      <w:r>
                        <w:rPr>
                          <w:rFonts w:cs="ArialMT"/>
                        </w:rPr>
                        <w:t>O + CO</w:t>
                      </w:r>
                      <w:r>
                        <w:rPr>
                          <w:rFonts w:cs="ArialMT"/>
                          <w:vertAlign w:val="subscript"/>
                        </w:rPr>
                        <w:t>2</w:t>
                      </w:r>
                      <w:r>
                        <w:rPr>
                          <w:rFonts w:cs="ArialMT"/>
                        </w:rPr>
                        <w:t xml:space="preserve"> </w:t>
                      </w:r>
                    </w:p>
                    <w:p w:rsidR="002E0ED6" w:rsidRPr="00366EF6" w:rsidRDefault="002E0ED6" w:rsidP="00441CD2">
                      <w:pPr>
                        <w:spacing w:after="0"/>
                        <w:rPr>
                          <w:rFonts w:cs="ArialMT"/>
                        </w:rPr>
                      </w:pPr>
                      <w:r>
                        <w:rPr>
                          <w:rFonts w:cs="ArialMT"/>
                        </w:rPr>
                        <w:t xml:space="preserve"> </w:t>
                      </w:r>
                    </w:p>
                    <w:p w:rsidR="002E0ED6" w:rsidRDefault="002E0ED6" w:rsidP="00441CD2">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HCl</m:t>
                            </m:r>
                          </m:e>
                        </m:d>
                        <m:r>
                          <w:rPr>
                            <w:rFonts w:ascii="Cambria Math" w:hAnsi="Cambria Math" w:cs="ArialMT"/>
                          </w:rPr>
                          <m:t>=</m:t>
                        </m:r>
                        <m:f>
                          <m:fPr>
                            <m:ctrlPr>
                              <w:rPr>
                                <w:rFonts w:ascii="Cambria Math" w:hAnsi="Cambria Math" w:cs="ArialMT"/>
                                <w:i/>
                              </w:rPr>
                            </m:ctrlPr>
                          </m:fPr>
                          <m:num>
                            <m:r>
                              <w:rPr>
                                <w:rFonts w:ascii="Cambria Math" w:hAnsi="Cambria Math" w:cs="ArialMT"/>
                              </w:rPr>
                              <m:t>7.2 ×0.1</m:t>
                            </m:r>
                          </m:num>
                          <m:den>
                            <m:r>
                              <w:rPr>
                                <w:rFonts w:ascii="Cambria Math" w:hAnsi="Cambria Math" w:cs="ArialMT"/>
                              </w:rPr>
                              <m:t>1000</m:t>
                            </m:r>
                          </m:den>
                        </m:f>
                        <m:r>
                          <w:rPr>
                            <w:rFonts w:ascii="Cambria Math" w:hAnsi="Cambria Math" w:cs="ArialMT"/>
                          </w:rPr>
                          <m:t>=0.00072 mol</m:t>
                        </m:r>
                      </m:oMath>
                      <w:r w:rsidRPr="00366EF6">
                        <w:rPr>
                          <w:rFonts w:cs="ArialMT"/>
                        </w:rPr>
                        <w:t xml:space="preserve"> </w:t>
                      </w:r>
                    </w:p>
                    <w:p w:rsidR="002E0ED6" w:rsidRPr="00156365" w:rsidRDefault="002E0ED6" w:rsidP="00441CD2">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mol</m:t>
                        </m:r>
                      </m:oMath>
                      <w:r>
                        <w:rPr>
                          <w:rFonts w:eastAsiaTheme="minorEastAsia" w:cs="ArialMT"/>
                        </w:rPr>
                        <w:tab/>
                      </w:r>
                      <w:r>
                        <w:rPr>
                          <w:rFonts w:eastAsiaTheme="minorEastAsia" w:cs="ArialMT"/>
                        </w:rPr>
                        <w:tab/>
                      </w:r>
                      <w:r>
                        <w:rPr>
                          <w:rFonts w:eastAsiaTheme="minorEastAsia" w:cs="ArialMT"/>
                        </w:rPr>
                        <w:tab/>
                        <w:t>RFM (Na</w:t>
                      </w:r>
                      <w:r>
                        <w:rPr>
                          <w:rFonts w:eastAsiaTheme="minorEastAsia" w:cs="ArialMT"/>
                          <w:vertAlign w:val="subscript"/>
                        </w:rPr>
                        <w:t>2</w:t>
                      </w:r>
                      <w:r>
                        <w:rPr>
                          <w:rFonts w:eastAsiaTheme="minorEastAsia" w:cs="ArialMT"/>
                        </w:rPr>
                        <w:t>CO</w:t>
                      </w:r>
                      <w:r>
                        <w:rPr>
                          <w:rFonts w:eastAsiaTheme="minorEastAsia" w:cs="ArialMT"/>
                          <w:vertAlign w:val="subscript"/>
                        </w:rPr>
                        <w:t>3</w:t>
                      </w:r>
                      <w:r>
                        <w:rPr>
                          <w:rFonts w:eastAsiaTheme="minorEastAsia" w:cs="ArialMT"/>
                        </w:rPr>
                        <w:t>) = 105.98 gmol</w:t>
                      </w:r>
                      <w:r>
                        <w:rPr>
                          <w:rFonts w:eastAsiaTheme="minorEastAsia" w:cs="ArialMT"/>
                          <w:vertAlign w:val="superscript"/>
                        </w:rPr>
                        <w:t>-1</w:t>
                      </w:r>
                    </w:p>
                    <w:p w:rsidR="002E0ED6" w:rsidRDefault="002E0ED6" w:rsidP="00441CD2">
                      <w:pPr>
                        <w:spacing w:after="0"/>
                        <w:rPr>
                          <w:rFonts w:eastAsiaTheme="minorEastAsia" w:cs="ArialMT"/>
                        </w:rPr>
                      </w:pPr>
                      <w:r>
                        <w:rPr>
                          <w:rFonts w:cs="ArialMT"/>
                        </w:rPr>
                        <w:t xml:space="preserve">Therefore: </w:t>
                      </w:r>
                      <m:oMath>
                        <m:r>
                          <w:rPr>
                            <w:rFonts w:ascii="Cambria Math" w:hAnsi="Cambria Math" w:cs="ArialMT"/>
                          </w:rPr>
                          <m:t>mass</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×105.98=0.0763g</m:t>
                        </m:r>
                      </m:oMath>
                    </w:p>
                    <w:p w:rsidR="002E0ED6" w:rsidRDefault="00954D2C" w:rsidP="00441CD2">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0.0763</m:t>
                            </m:r>
                          </m:num>
                          <m:den>
                            <m:r>
                              <w:rPr>
                                <w:rFonts w:ascii="Cambria Math" w:eastAsiaTheme="minorEastAsia" w:hAnsi="Cambria Math" w:cs="ArialMT"/>
                              </w:rPr>
                              <m:t>0.200</m:t>
                            </m:r>
                          </m:den>
                        </m:f>
                        <m:r>
                          <w:rPr>
                            <w:rFonts w:ascii="Cambria Math" w:eastAsiaTheme="minorEastAsia" w:hAnsi="Cambria Math" w:cs="ArialMT"/>
                          </w:rPr>
                          <m:t>×100%=38%</m:t>
                        </m:r>
                      </m:oMath>
                      <w:r w:rsidR="002E0ED6">
                        <w:rPr>
                          <w:rFonts w:eastAsiaTheme="minorEastAsia" w:cs="ArialMT"/>
                        </w:rPr>
                        <w:t xml:space="preserve"> by mass.</w:t>
                      </w:r>
                    </w:p>
                    <w:p w:rsidR="002E0ED6" w:rsidRDefault="002E0ED6" w:rsidP="00441CD2">
                      <w:pPr>
                        <w:spacing w:after="0"/>
                        <w:rPr>
                          <w:rFonts w:eastAsiaTheme="minorEastAsia" w:cs="ArialMT"/>
                        </w:rPr>
                      </w:pPr>
                    </w:p>
                    <w:p w:rsidR="002E0ED6" w:rsidRDefault="002E0ED6" w:rsidP="00441CD2">
                      <w:pPr>
                        <w:spacing w:after="0"/>
                        <w:rPr>
                          <w:rFonts w:eastAsiaTheme="minorEastAsia" w:cs="ArialMT"/>
                        </w:rPr>
                      </w:pPr>
                      <w:r>
                        <w:rPr>
                          <w:rFonts w:eastAsiaTheme="minorEastAsia" w:cs="ArialMT"/>
                        </w:rPr>
                        <w:t xml:space="preserve">It is important to note that washing soda contains pure sodium carbonate, however baking soda contains ‘sodium carbonates’, this includes sodium hydrogen carbonate and sodium sesquicarbonate.  Be sure to check the packet to avoid confusion and lower the accuracy of the calculation. </w:t>
                      </w:r>
                    </w:p>
                    <w:p w:rsidR="002E0ED6" w:rsidRDefault="002E0ED6" w:rsidP="00441CD2">
                      <w:pPr>
                        <w:spacing w:after="0"/>
                        <w:rPr>
                          <w:rFonts w:eastAsiaTheme="minorEastAsia" w:cs="ArialMT"/>
                        </w:rPr>
                      </w:pPr>
                    </w:p>
                    <w:p w:rsidR="002E0ED6" w:rsidRPr="00156365" w:rsidRDefault="002E0ED6" w:rsidP="00441CD2">
                      <w:pPr>
                        <w:spacing w:after="0"/>
                        <w:rPr>
                          <w:rFonts w:cs="ArialMT"/>
                        </w:rPr>
                      </w:pPr>
                      <w:r>
                        <w:t xml:space="preserve">The advantage of using washing soda over sodium carbonate is that it is cheap and an available supermarket commodity.  </w:t>
                      </w:r>
                    </w:p>
                    <w:p w:rsidR="002E0ED6" w:rsidRDefault="002E0ED6" w:rsidP="00441CD2">
                      <w:pPr>
                        <w:spacing w:after="0"/>
                        <w:rPr>
                          <w:rFonts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366EF6" w:rsidRDefault="002E0ED6" w:rsidP="00441CD2">
                      <w:pPr>
                        <w:spacing w:after="0"/>
                        <w:rPr>
                          <w:rFonts w:cs="ArialMT"/>
                        </w:rPr>
                      </w:pPr>
                      <w:r>
                        <w:rPr>
                          <w:rFonts w:cs="ArialMT"/>
                        </w:rPr>
                        <w:t xml:space="preserve"> </w:t>
                      </w:r>
                    </w:p>
                    <w:p w:rsidR="002E0ED6" w:rsidRPr="00E948AE" w:rsidRDefault="002E0ED6" w:rsidP="00441CD2">
                      <w:pPr>
                        <w:spacing w:after="0"/>
                        <w:rPr>
                          <w:rFonts w:cs="ArialMT"/>
                        </w:rPr>
                      </w:pPr>
                    </w:p>
                    <w:p w:rsidR="002E0ED6" w:rsidRDefault="002E0ED6" w:rsidP="00441CD2"/>
                  </w:txbxContent>
                </v:textbox>
              </v:shape>
            </w:pict>
          </mc:Fallback>
        </mc:AlternateContent>
      </w: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3D4929" w:rsidRDefault="00441CD2" w:rsidP="000857A7">
      <w:pPr>
        <w:spacing w:after="0"/>
      </w:pPr>
      <w:r>
        <w:t xml:space="preserve"> </w:t>
      </w:r>
    </w:p>
    <w:p w:rsidR="00441CD2" w:rsidRPr="00DF559D" w:rsidRDefault="00BD6993" w:rsidP="000857A7">
      <w:pPr>
        <w:spacing w:after="0"/>
      </w:pPr>
      <w:r w:rsidRPr="00BB4FCD">
        <w:rPr>
          <w:b/>
          <w:u w:val="single"/>
        </w:rPr>
        <w:t>Symbol Equations:</w:t>
      </w:r>
    </w:p>
    <w:p w:rsidR="004B63CE" w:rsidRDefault="00954D2C" w:rsidP="00E010C3">
      <w:pPr>
        <w:pStyle w:val="ListParagraph"/>
        <w:numPr>
          <w:ilvl w:val="0"/>
          <w:numId w:val="4"/>
        </w:numPr>
        <w:spacing w:after="0"/>
      </w:pPr>
      <w:r>
        <w:rPr>
          <w:noProof/>
          <w:lang w:eastAsia="en-GB"/>
        </w:rPr>
        <w:lastRenderedPageBreak/>
        <mc:AlternateContent>
          <mc:Choice Requires="wps">
            <w:drawing>
              <wp:anchor distT="0" distB="0" distL="114300" distR="114300" simplePos="0" relativeHeight="251737088" behindDoc="0" locked="0" layoutInCell="1" allowOverlap="1">
                <wp:simplePos x="0" y="0"/>
                <wp:positionH relativeFrom="column">
                  <wp:posOffset>1642110</wp:posOffset>
                </wp:positionH>
                <wp:positionV relativeFrom="paragraph">
                  <wp:posOffset>85725</wp:posOffset>
                </wp:positionV>
                <wp:extent cx="431800" cy="0"/>
                <wp:effectExtent l="13335" t="76200" r="21590" b="7620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29.3pt;margin-top:6.75pt;width:34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" strokecolor="black [3213]">
                <v:stroke endarrow="open"/>
              </v:shape>
            </w:pict>
          </mc:Fallback>
        </mc:AlternateContent>
      </w:r>
      <w:r>
        <w:rPr>
          <w:rFonts w:cs="ArialMT"/>
          <w:noProof/>
          <w:lang w:eastAsia="en-GB"/>
        </w:rPr>
        <mc:AlternateContent>
          <mc:Choice Requires="wps">
            <w:drawing>
              <wp:anchor distT="0" distB="0" distL="114300" distR="114300" simplePos="0" relativeHeight="251736064" behindDoc="0" locked="0" layoutInCell="1" allowOverlap="1">
                <wp:simplePos x="0" y="0"/>
                <wp:positionH relativeFrom="column">
                  <wp:posOffset>-103505</wp:posOffset>
                </wp:positionH>
                <wp:positionV relativeFrom="paragraph">
                  <wp:posOffset>-422910</wp:posOffset>
                </wp:positionV>
                <wp:extent cx="2312035" cy="285115"/>
                <wp:effectExtent l="10795" t="5715" r="10795" b="1397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85115"/>
                        </a:xfrm>
                        <a:prstGeom prst="rect">
                          <a:avLst/>
                        </a:prstGeom>
                        <a:solidFill>
                          <a:srgbClr val="FFFFFF"/>
                        </a:solidFill>
                        <a:ln w="9525">
                          <a:solidFill>
                            <a:schemeClr val="bg1">
                              <a:lumMod val="100000"/>
                              <a:lumOff val="0"/>
                            </a:schemeClr>
                          </a:solidFill>
                          <a:miter lim="800000"/>
                          <a:headEnd/>
                          <a:tailEnd/>
                        </a:ln>
                      </wps:spPr>
                      <wps:txbx>
                        <w:txbxContent>
                          <w:p w:rsidR="002E0ED6" w:rsidRPr="005C38EE" w:rsidRDefault="002E0ED6">
                            <w:pPr>
                              <w:rPr>
                                <w:b/>
                              </w:rPr>
                            </w:pPr>
                            <w:r>
                              <w:rPr>
                                <w:b/>
                              </w:rPr>
                              <w:t xml:space="preserve">Working </w:t>
                            </w:r>
                            <w:proofErr w:type="gramStart"/>
                            <w:r>
                              <w:rPr>
                                <w:b/>
                              </w:rPr>
                              <w:t>Out</w:t>
                            </w:r>
                            <w:proofErr w:type="gramEnd"/>
                            <w:r>
                              <w:rPr>
                                <w:b/>
                              </w:rPr>
                              <w:t xml:space="preserve"> Reactant Q</w:t>
                            </w:r>
                            <w:r w:rsidRPr="005C38EE">
                              <w:rPr>
                                <w:b/>
                              </w:rPr>
                              <w:t>uantities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8.15pt;margin-top:-33.3pt;width:182.05pt;height:2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" strokecolor="white [3212]">
                <v:textbox>
                  <w:txbxContent>
                    <w:p w:rsidR="002E0ED6" w:rsidRPr="005C38EE" w:rsidRDefault="002E0ED6">
                      <w:pPr>
                        <w:rPr>
                          <w:b/>
                        </w:rPr>
                      </w:pPr>
                      <w:r>
                        <w:rPr>
                          <w:b/>
                        </w:rPr>
                        <w:t>Working Out Reactant Q</w:t>
                      </w:r>
                      <w:r w:rsidRPr="005C38EE">
                        <w:rPr>
                          <w:b/>
                        </w:rPr>
                        <w:t>uantities</w:t>
                      </w:r>
                    </w:p>
                  </w:txbxContent>
                </v:textbox>
              </v:shape>
            </w:pict>
          </mc:Fallback>
        </mc:AlternateContent>
      </w:r>
      <w:r w:rsidR="00963CD2">
        <w:t>Na</w:t>
      </w:r>
      <w:r w:rsidR="00E010C3">
        <w:rPr>
          <w:vertAlign w:val="subscript"/>
        </w:rPr>
        <w:t>2</w:t>
      </w:r>
      <w:r w:rsidR="00963CD2">
        <w:t>CO</w:t>
      </w:r>
      <w:r w:rsidR="00963CD2" w:rsidRPr="00E010C3">
        <w:rPr>
          <w:vertAlign w:val="subscript"/>
        </w:rPr>
        <w:t>3</w:t>
      </w:r>
      <w:r w:rsidR="00963CD2">
        <w:t xml:space="preserve"> + </w:t>
      </w:r>
      <w:r w:rsidR="00E010C3">
        <w:t>2</w:t>
      </w:r>
      <w:r w:rsidR="00963CD2">
        <w:t>CH</w:t>
      </w:r>
      <w:r w:rsidR="00963CD2" w:rsidRPr="00E010C3">
        <w:rPr>
          <w:vertAlign w:val="subscript"/>
        </w:rPr>
        <w:t>3</w:t>
      </w:r>
      <w:r w:rsidR="00963CD2">
        <w:t xml:space="preserve">COOH           </w:t>
      </w:r>
      <w:r w:rsidR="00B309FC">
        <w:t xml:space="preserve"> </w:t>
      </w:r>
      <w:r w:rsidR="00E010C3">
        <w:t xml:space="preserve">     2</w:t>
      </w:r>
      <w:r w:rsidR="00430F84">
        <w:t>CH</w:t>
      </w:r>
      <w:r w:rsidR="00430F84" w:rsidRPr="00E010C3">
        <w:rPr>
          <w:vertAlign w:val="subscript"/>
        </w:rPr>
        <w:t>3</w:t>
      </w:r>
      <w:r w:rsidR="00430F84">
        <w:t>COONa + H</w:t>
      </w:r>
      <w:r w:rsidR="00430F84" w:rsidRPr="00E010C3">
        <w:rPr>
          <w:vertAlign w:val="subscript"/>
        </w:rPr>
        <w:t>2</w:t>
      </w:r>
      <w:r w:rsidR="00430F84">
        <w:t xml:space="preserve">O + </w:t>
      </w:r>
      <w:r w:rsidR="00430F84" w:rsidRPr="00E010C3">
        <w:rPr>
          <w:b/>
        </w:rPr>
        <w:t>CO</w:t>
      </w:r>
      <w:r w:rsidR="00430F84" w:rsidRPr="00E010C3">
        <w:rPr>
          <w:b/>
          <w:vertAlign w:val="subscript"/>
        </w:rPr>
        <w:t>2</w:t>
      </w:r>
    </w:p>
    <w:p w:rsidR="00B309FC" w:rsidRPr="00BB4FCD" w:rsidRDefault="00954D2C" w:rsidP="00BB4FCD">
      <w:pPr>
        <w:pStyle w:val="ListParagraph"/>
        <w:numPr>
          <w:ilvl w:val="0"/>
          <w:numId w:val="4"/>
        </w:numPr>
        <w:tabs>
          <w:tab w:val="left" w:pos="2310"/>
        </w:tabs>
        <w:spacing w:after="0"/>
        <w:rPr>
          <w:b/>
          <w:vertAlign w:val="subscript"/>
        </w:rPr>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1642110</wp:posOffset>
                </wp:positionH>
                <wp:positionV relativeFrom="paragraph">
                  <wp:posOffset>88265</wp:posOffset>
                </wp:positionV>
                <wp:extent cx="431800" cy="0"/>
                <wp:effectExtent l="13335" t="74930" r="21590" b="7747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29.3pt;margin-top:6.95pt;width:34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ZSAIAAJI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" strokecolor="black [3213]">
                <v:stroke endarrow="open"/>
              </v:shape>
            </w:pict>
          </mc:Fallback>
        </mc:AlternateContent>
      </w:r>
      <w:r w:rsidR="00B309FC">
        <w:t>3Na</w:t>
      </w:r>
      <w:r w:rsidR="00E010C3">
        <w:rPr>
          <w:vertAlign w:val="subscript"/>
        </w:rPr>
        <w:t>2</w:t>
      </w:r>
      <w:r w:rsidR="00B309FC">
        <w:t>CO</w:t>
      </w:r>
      <w:r w:rsidR="00B309FC" w:rsidRPr="00BB4FCD">
        <w:rPr>
          <w:vertAlign w:val="subscript"/>
        </w:rPr>
        <w:t>3</w:t>
      </w:r>
      <w:r w:rsidR="00B309FC">
        <w:t xml:space="preserve"> + 2C</w:t>
      </w:r>
      <w:r w:rsidR="00B309FC" w:rsidRPr="00BB4FCD">
        <w:rPr>
          <w:vertAlign w:val="subscript"/>
        </w:rPr>
        <w:t>6</w:t>
      </w:r>
      <w:r w:rsidR="00B309FC">
        <w:t>H</w:t>
      </w:r>
      <w:r w:rsidR="00E010C3">
        <w:rPr>
          <w:vertAlign w:val="subscript"/>
        </w:rPr>
        <w:t>8</w:t>
      </w:r>
      <w:r w:rsidR="00B309FC">
        <w:t>O</w:t>
      </w:r>
      <w:r w:rsidR="00E010C3">
        <w:rPr>
          <w:vertAlign w:val="subscript"/>
        </w:rPr>
        <w:t>7</w:t>
      </w:r>
      <w:r w:rsidR="00B309FC" w:rsidRPr="00BB4FCD">
        <w:rPr>
          <w:vertAlign w:val="subscript"/>
        </w:rPr>
        <w:tab/>
      </w:r>
      <w:r w:rsidR="00BB4FCD">
        <w:rPr>
          <w:vertAlign w:val="subscript"/>
        </w:rPr>
        <w:t xml:space="preserve">              </w:t>
      </w:r>
      <w:r w:rsidR="00E010C3">
        <w:t>2</w:t>
      </w:r>
      <w:r w:rsidR="00B309FC">
        <w:t>C</w:t>
      </w:r>
      <w:r w:rsidR="00B309FC" w:rsidRPr="00BB4FCD">
        <w:rPr>
          <w:vertAlign w:val="subscript"/>
        </w:rPr>
        <w:t>6</w:t>
      </w:r>
      <w:r w:rsidR="00B309FC">
        <w:t>H</w:t>
      </w:r>
      <w:r w:rsidR="00B309FC" w:rsidRPr="00BB4FCD">
        <w:rPr>
          <w:vertAlign w:val="subscript"/>
        </w:rPr>
        <w:t>5</w:t>
      </w:r>
      <w:r w:rsidR="00B309FC">
        <w:t>O</w:t>
      </w:r>
      <w:r w:rsidR="00B309FC" w:rsidRPr="00BB4FCD">
        <w:rPr>
          <w:vertAlign w:val="subscript"/>
        </w:rPr>
        <w:t>7</w:t>
      </w:r>
      <w:r w:rsidR="00E010C3">
        <w:t>Na</w:t>
      </w:r>
      <w:r w:rsidR="00E010C3" w:rsidRPr="00BB4FCD">
        <w:rPr>
          <w:vertAlign w:val="subscript"/>
        </w:rPr>
        <w:t>3</w:t>
      </w:r>
      <w:r w:rsidR="00B309FC">
        <w:t xml:space="preserve"> + 3H</w:t>
      </w:r>
      <w:r w:rsidR="00B309FC" w:rsidRPr="00BB4FCD">
        <w:rPr>
          <w:vertAlign w:val="subscript"/>
        </w:rPr>
        <w:t>2</w:t>
      </w:r>
      <w:r w:rsidR="00B309FC">
        <w:t xml:space="preserve">O + </w:t>
      </w:r>
      <w:r w:rsidR="00B309FC" w:rsidRPr="00BB4FCD">
        <w:rPr>
          <w:b/>
        </w:rPr>
        <w:t>3CO</w:t>
      </w:r>
      <w:r w:rsidR="00B309FC" w:rsidRPr="00BB4FCD">
        <w:rPr>
          <w:b/>
          <w:vertAlign w:val="subscript"/>
        </w:rPr>
        <w:t>2</w:t>
      </w:r>
    </w:p>
    <w:p w:rsidR="00BD6993" w:rsidRDefault="00BD6993" w:rsidP="00B309FC">
      <w:pPr>
        <w:tabs>
          <w:tab w:val="left" w:pos="2310"/>
        </w:tabs>
        <w:spacing w:after="0"/>
      </w:pPr>
    </w:p>
    <w:p w:rsidR="00BD6993" w:rsidRDefault="00BD6993" w:rsidP="00B309FC">
      <w:pPr>
        <w:tabs>
          <w:tab w:val="left" w:pos="2310"/>
        </w:tabs>
        <w:spacing w:after="0"/>
      </w:pPr>
      <w:r>
        <w:t xml:space="preserve">The students need to </w:t>
      </w:r>
      <w:r w:rsidR="00BB4FCD">
        <w:t xml:space="preserve">design the experiment with the aim of producing </w:t>
      </w:r>
      <w:r>
        <w:t>e.g. 150 mL of CO</w:t>
      </w:r>
      <w:r>
        <w:rPr>
          <w:vertAlign w:val="subscript"/>
        </w:rPr>
        <w:t>2</w:t>
      </w:r>
      <w:r>
        <w:t xml:space="preserve"> for the second part of the experiment; accordingly they h</w:t>
      </w:r>
      <w:r w:rsidR="005C38EE">
        <w:t>ave to work out the mass of washing</w:t>
      </w:r>
      <w:r>
        <w:t xml:space="preserve"> soda/ sodium carbonate and the volume of lemon juice/ vinegar that will </w:t>
      </w:r>
      <w:r w:rsidR="00BB4FCD">
        <w:t xml:space="preserve">need to </w:t>
      </w:r>
      <w:r>
        <w:t>be reacted together.  The stoichiometry in the above equations needs to be caref</w:t>
      </w:r>
      <w:r w:rsidR="005C38EE">
        <w:t>ully accounted for.  Washing soda</w:t>
      </w:r>
      <w:r>
        <w:t xml:space="preserve"> + lemon juice is the most complex combination and sodium carbonate + vinegar is the simplest.  The teacher should decide based upon the aptitude of the class.</w:t>
      </w:r>
    </w:p>
    <w:p w:rsidR="00BD6993" w:rsidRDefault="00BD6993" w:rsidP="00B309FC">
      <w:pPr>
        <w:tabs>
          <w:tab w:val="left" w:pos="2310"/>
        </w:tabs>
        <w:spacing w:after="0"/>
      </w:pPr>
    </w:p>
    <w:p w:rsidR="00BB4FCD" w:rsidRDefault="00954D2C" w:rsidP="00B309FC">
      <w:pPr>
        <w:tabs>
          <w:tab w:val="left" w:pos="2310"/>
        </w:tabs>
        <w:spacing w:after="0"/>
      </w:pPr>
      <w:r>
        <w:rPr>
          <w:rFonts w:cs="ArialMT"/>
          <w:noProof/>
          <w:lang w:eastAsia="en-GB"/>
        </w:rPr>
        <mc:AlternateContent>
          <mc:Choice Requires="wps">
            <w:drawing>
              <wp:anchor distT="0" distB="0" distL="114300" distR="114300" simplePos="0" relativeHeight="251682816" behindDoc="0" locked="0" layoutInCell="1" allowOverlap="1">
                <wp:simplePos x="0" y="0"/>
                <wp:positionH relativeFrom="column">
                  <wp:posOffset>-26035</wp:posOffset>
                </wp:positionH>
                <wp:positionV relativeFrom="paragraph">
                  <wp:posOffset>23495</wp:posOffset>
                </wp:positionV>
                <wp:extent cx="5805805" cy="3419475"/>
                <wp:effectExtent l="12065" t="12700" r="11430" b="635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3419475"/>
                        </a:xfrm>
                        <a:prstGeom prst="rect">
                          <a:avLst/>
                        </a:prstGeom>
                        <a:solidFill>
                          <a:srgbClr val="FFFFFF"/>
                        </a:solidFill>
                        <a:ln w="9525">
                          <a:solidFill>
                            <a:srgbClr val="00B050"/>
                          </a:solidFill>
                          <a:miter lim="800000"/>
                          <a:headEnd/>
                          <a:tailEnd/>
                        </a:ln>
                      </wps:spPr>
                      <wps:txbx>
                        <w:txbxContent>
                          <w:p w:rsidR="002E0ED6" w:rsidRDefault="002E0ED6" w:rsidP="00BB4FCD">
                            <w:pPr>
                              <w:spacing w:after="0"/>
                              <w:rPr>
                                <w:rFonts w:cs="ArialMT"/>
                                <w:b/>
                              </w:rPr>
                            </w:pPr>
                            <w:r>
                              <w:rPr>
                                <w:rFonts w:cs="ArialMT"/>
                                <w:b/>
                              </w:rPr>
                              <w:t>Retro analysis to produce 150 mL assuming 100 % yield of reactions (1) and (2):</w:t>
                            </w:r>
                          </w:p>
                          <w:p w:rsidR="002E0ED6" w:rsidRDefault="002E0ED6" w:rsidP="00BB4FCD">
                            <w:pPr>
                              <w:spacing w:after="0"/>
                              <w:rPr>
                                <w:rFonts w:cs="ArialMT"/>
                                <w:b/>
                              </w:rPr>
                            </w:pPr>
                          </w:p>
                          <w:p w:rsidR="002E0ED6" w:rsidRDefault="002E0ED6" w:rsidP="00BB4FCD">
                            <w:pPr>
                              <w:spacing w:after="0"/>
                              <w:rPr>
                                <w:rFonts w:eastAsiaTheme="minorEastAsia" w:cs="ArialMT"/>
                              </w:rPr>
                            </w:pPr>
                            <m:oMath>
                              <m:r>
                                <w:rPr>
                                  <w:rFonts w:ascii="Cambria Math" w:hAnsi="Cambria Math" w:cs="ArialMT"/>
                                </w:rPr>
                                <m:t>n</m:t>
                              </m:r>
                              <m:d>
                                <m:dPr>
                                  <m:ctrlPr>
                                    <w:rPr>
                                      <w:rFonts w:ascii="Cambria Math" w:hAnsi="Cambria Math" w:cs="ArialMT"/>
                                      <w:i/>
                                    </w:rPr>
                                  </m:ctrlPr>
                                </m:dPr>
                                <m:e>
                                  <m:sSub>
                                    <m:sSubPr>
                                      <m:ctrlPr>
                                        <w:rPr>
                                          <w:rFonts w:ascii="Cambria Math" w:hAnsi="Cambria Math" w:cs="ArialMT"/>
                                          <w:i/>
                                        </w:rPr>
                                      </m:ctrlPr>
                                    </m:sSubPr>
                                    <m:e>
                                      <m:r>
                                        <w:rPr>
                                          <w:rFonts w:ascii="Cambria Math" w:hAnsi="Cambria Math" w:cs="ArialMT"/>
                                        </w:rPr>
                                        <m:t>CO</m:t>
                                      </m:r>
                                    </m:e>
                                    <m:sub>
                                      <m:r>
                                        <w:rPr>
                                          <w:rFonts w:ascii="Cambria Math" w:hAnsi="Cambria Math" w:cs="ArialMT"/>
                                        </w:rPr>
                                        <m:t>2</m:t>
                                      </m:r>
                                    </m:sub>
                                  </m:sSub>
                                </m:e>
                              </m:d>
                              <m:r>
                                <w:rPr>
                                  <w:rFonts w:ascii="Cambria Math" w:hAnsi="Cambria Math" w:cs="ArialMT"/>
                                </w:rPr>
                                <m:t>=</m:t>
                              </m:r>
                              <m:f>
                                <m:fPr>
                                  <m:ctrlPr>
                                    <w:rPr>
                                      <w:rFonts w:ascii="Cambria Math" w:hAnsi="Cambria Math" w:cs="ArialMT"/>
                                      <w:i/>
                                    </w:rPr>
                                  </m:ctrlPr>
                                </m:fPr>
                                <m:num>
                                  <m:r>
                                    <w:rPr>
                                      <w:rFonts w:ascii="Cambria Math" w:hAnsi="Cambria Math" w:cs="ArialMT"/>
                                    </w:rPr>
                                    <m:t>150</m:t>
                                  </m:r>
                                </m:num>
                                <m:den>
                                  <m:r>
                                    <w:rPr>
                                      <w:rFonts w:ascii="Cambria Math" w:hAnsi="Cambria Math" w:cs="ArialMT"/>
                                    </w:rPr>
                                    <m:t>24000</m:t>
                                  </m:r>
                                </m:den>
                              </m:f>
                              <m:r>
                                <w:rPr>
                                  <w:rFonts w:ascii="Cambria Math" w:hAnsi="Cambria Math" w:cs="ArialMT"/>
                                </w:rPr>
                                <m:t>=0.00625 mol</m:t>
                              </m:r>
                            </m:oMath>
                            <w:r>
                              <w:rPr>
                                <w:rFonts w:eastAsiaTheme="minorEastAsia" w:cs="ArialMT"/>
                              </w:rPr>
                              <w:t xml:space="preserve"> </w:t>
                            </w:r>
                            <w:proofErr w:type="gramStart"/>
                            <w:r>
                              <w:rPr>
                                <w:rFonts w:eastAsiaTheme="minorEastAsia" w:cs="ArialMT"/>
                              </w:rPr>
                              <w:t>where</w:t>
                            </w:r>
                            <w:proofErr w:type="gramEnd"/>
                            <w:r>
                              <w:rPr>
                                <w:rFonts w:eastAsiaTheme="minorEastAsia" w:cs="ArialMT"/>
                              </w:rPr>
                              <w:t xml:space="preserve"> 1 mole of gas occupies 24 dm</w:t>
                            </w:r>
                            <w:r>
                              <w:rPr>
                                <w:rFonts w:eastAsiaTheme="minorEastAsia" w:cs="ArialMT"/>
                                <w:vertAlign w:val="superscript"/>
                              </w:rPr>
                              <w:t>3</w:t>
                            </w:r>
                            <w:r>
                              <w:rPr>
                                <w:rFonts w:eastAsiaTheme="minorEastAsia" w:cs="ArialMT"/>
                              </w:rPr>
                              <w:t xml:space="preserve"> under standard conditions. </w:t>
                            </w:r>
                          </w:p>
                          <w:p w:rsidR="002E0ED6" w:rsidRDefault="002E0ED6" w:rsidP="00BB4FCD">
                            <w:pPr>
                              <w:spacing w:after="0"/>
                            </w:pPr>
                            <w:r>
                              <w:rPr>
                                <w:rFonts w:eastAsiaTheme="minorEastAsia" w:cs="ArialMT"/>
                              </w:rPr>
                              <w:t xml:space="preserve">Now use the stoichiometry from the above symbol equations to work out mole ratios of </w:t>
                            </w:r>
                            <w:r>
                              <w:t>Na</w:t>
                            </w:r>
                            <w:r>
                              <w:rPr>
                                <w:vertAlign w:val="subscript"/>
                              </w:rPr>
                              <w:t>2</w:t>
                            </w:r>
                            <w:r>
                              <w:t>CO</w:t>
                            </w:r>
                            <w:r>
                              <w:rPr>
                                <w:vertAlign w:val="subscript"/>
                              </w:rPr>
                              <w:t>3</w:t>
                            </w:r>
                            <w:r>
                              <w:t>, and CH</w:t>
                            </w:r>
                            <w:r>
                              <w:rPr>
                                <w:vertAlign w:val="subscript"/>
                              </w:rPr>
                              <w:t>3</w:t>
                            </w:r>
                            <w:r>
                              <w:t>COOH/</w:t>
                            </w:r>
                            <w:r>
                              <w:rPr>
                                <w:rFonts w:eastAsiaTheme="minorEastAsia" w:cs="ArialMT"/>
                              </w:rPr>
                              <w:t xml:space="preserve"> </w:t>
                            </w:r>
                            <w:r>
                              <w:t>C</w:t>
                            </w:r>
                            <w:r>
                              <w:rPr>
                                <w:vertAlign w:val="subscript"/>
                              </w:rPr>
                              <w:t>6</w:t>
                            </w:r>
                            <w:r>
                              <w:t>H</w:t>
                            </w:r>
                            <w:r>
                              <w:rPr>
                                <w:vertAlign w:val="subscript"/>
                              </w:rPr>
                              <w:t>8</w:t>
                            </w:r>
                            <w:r>
                              <w:t>O</w:t>
                            </w:r>
                            <w:r>
                              <w:rPr>
                                <w:vertAlign w:val="subscript"/>
                              </w:rPr>
                              <w:t>7</w:t>
                            </w:r>
                            <w:r>
                              <w:t>.</w:t>
                            </w:r>
                          </w:p>
                          <w:p w:rsidR="002E0ED6" w:rsidRPr="00A90CF9" w:rsidRDefault="002E0ED6" w:rsidP="00A90CF9">
                            <w:pPr>
                              <w:pStyle w:val="ListParagraph"/>
                              <w:numPr>
                                <w:ilvl w:val="0"/>
                                <w:numId w:val="5"/>
                              </w:numPr>
                              <w:spacing w:after="0"/>
                              <w:rPr>
                                <w:rFonts w:cs="ArialMT"/>
                              </w:rPr>
                            </w:pPr>
                            <w:r w:rsidRPr="00A90CF9">
                              <w:rPr>
                                <w:rFonts w:cs="ArialMT"/>
                                <w:b/>
                              </w:rPr>
                              <w:t>0.00625</w:t>
                            </w:r>
                            <w:r w:rsidRPr="00A90CF9">
                              <w:rPr>
                                <w:rFonts w:cs="ArialMT"/>
                              </w:rPr>
                              <w:t xml:space="preserve"> </w:t>
                            </w:r>
                            <w:proofErr w:type="spellStart"/>
                            <w:r w:rsidRPr="00A90CF9">
                              <w:rPr>
                                <w:rFonts w:cs="ArialMT"/>
                              </w:rPr>
                              <w:t>mol</w:t>
                            </w:r>
                            <w:proofErr w:type="spellEnd"/>
                            <w:r>
                              <w:rPr>
                                <w:rFonts w:cs="ArialMT"/>
                              </w:rPr>
                              <w:t xml:space="preserve"> of </w:t>
                            </w:r>
                            <w:r>
                              <w:t>Na</w:t>
                            </w:r>
                            <w:r>
                              <w:rPr>
                                <w:vertAlign w:val="subscript"/>
                              </w:rPr>
                              <w:t>2</w:t>
                            </w:r>
                            <w:r>
                              <w:t>CO</w:t>
                            </w:r>
                            <w:r w:rsidRPr="00BB4FCD">
                              <w:rPr>
                                <w:vertAlign w:val="subscript"/>
                              </w:rPr>
                              <w:t>3</w:t>
                            </w:r>
                            <w:r>
                              <w:t xml:space="preserve"> and </w:t>
                            </w:r>
                            <w:r w:rsidRPr="00E010C3">
                              <w:rPr>
                                <w:b/>
                              </w:rPr>
                              <w:t xml:space="preserve">0.0125 </w:t>
                            </w:r>
                            <w:proofErr w:type="spellStart"/>
                            <w:r w:rsidRPr="00E010C3">
                              <w:t>mol</w:t>
                            </w:r>
                            <w:proofErr w:type="spellEnd"/>
                            <w:r>
                              <w:t xml:space="preserve"> of CH</w:t>
                            </w:r>
                            <w:r w:rsidRPr="00BB4FCD">
                              <w:rPr>
                                <w:vertAlign w:val="subscript"/>
                              </w:rPr>
                              <w:t>3</w:t>
                            </w:r>
                            <w:r>
                              <w:t>COOH needed</w:t>
                            </w:r>
                          </w:p>
                          <w:p w:rsidR="002E0ED6" w:rsidRPr="00A90CF9" w:rsidRDefault="002E0ED6" w:rsidP="00A90CF9">
                            <w:pPr>
                              <w:pStyle w:val="ListParagraph"/>
                              <w:numPr>
                                <w:ilvl w:val="0"/>
                                <w:numId w:val="5"/>
                              </w:numPr>
                              <w:spacing w:after="0"/>
                              <w:rPr>
                                <w:rFonts w:cs="ArialMT"/>
                              </w:rPr>
                            </w:pPr>
                            <w:r w:rsidRPr="00A90CF9">
                              <w:rPr>
                                <w:b/>
                              </w:rPr>
                              <w:t>0.00625</w:t>
                            </w:r>
                            <w:r>
                              <w:t xml:space="preserve"> </w:t>
                            </w:r>
                            <w:proofErr w:type="spellStart"/>
                            <w:r>
                              <w:t>mol</w:t>
                            </w:r>
                            <w:proofErr w:type="spellEnd"/>
                            <w:r>
                              <w:t xml:space="preserve"> of Na</w:t>
                            </w:r>
                            <w:r>
                              <w:rPr>
                                <w:vertAlign w:val="subscript"/>
                              </w:rPr>
                              <w:t>2</w:t>
                            </w:r>
                            <w:r>
                              <w:t>CO</w:t>
                            </w:r>
                            <w:r w:rsidRPr="00BB4FCD">
                              <w:rPr>
                                <w:vertAlign w:val="subscript"/>
                              </w:rPr>
                              <w:t>3</w:t>
                            </w:r>
                            <w:r>
                              <w:t xml:space="preserve"> and </w:t>
                            </w:r>
                            <w:r w:rsidRPr="00A90CF9">
                              <w:rPr>
                                <w:b/>
                              </w:rPr>
                              <w:t>0.004167</w:t>
                            </w:r>
                            <w:r>
                              <w:t xml:space="preserve"> </w:t>
                            </w:r>
                            <w:proofErr w:type="spellStart"/>
                            <w:r>
                              <w:t>mol</w:t>
                            </w:r>
                            <w:proofErr w:type="spellEnd"/>
                            <w:r>
                              <w:t xml:space="preserve"> of C</w:t>
                            </w:r>
                            <w:r w:rsidRPr="00BB4FCD">
                              <w:rPr>
                                <w:vertAlign w:val="subscript"/>
                              </w:rPr>
                              <w:t>6</w:t>
                            </w:r>
                            <w:r>
                              <w:t>H</w:t>
                            </w:r>
                            <w:r>
                              <w:rPr>
                                <w:vertAlign w:val="subscript"/>
                              </w:rPr>
                              <w:t>8</w:t>
                            </w:r>
                            <w:r>
                              <w:t>O</w:t>
                            </w:r>
                            <w:r>
                              <w:rPr>
                                <w:vertAlign w:val="subscript"/>
                              </w:rPr>
                              <w:t>7</w:t>
                            </w:r>
                          </w:p>
                          <w:p w:rsidR="002E0ED6" w:rsidRDefault="002E0ED6" w:rsidP="00A90CF9">
                            <w:pPr>
                              <w:spacing w:after="0"/>
                              <w:rPr>
                                <w:rFonts w:cs="ArialMT"/>
                              </w:rPr>
                            </w:pPr>
                          </w:p>
                          <w:p w:rsidR="002E0ED6" w:rsidRDefault="002E0ED6" w:rsidP="00A90CF9">
                            <w:pPr>
                              <w:spacing w:after="0"/>
                              <w:rPr>
                                <w:rFonts w:cs="ArialMT"/>
                              </w:rPr>
                            </w:pPr>
                            <w:r>
                              <w:rPr>
                                <w:rFonts w:cs="ArialMT"/>
                              </w:rPr>
                              <w:t>Now work out the volume of vinegar/ lemon juice and masses of sodium carbonate/ washing soda required from your previous calculations.</w:t>
                            </w:r>
                          </w:p>
                          <w:p w:rsidR="002E0ED6" w:rsidRPr="00A90CF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vinegar</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0.0125(1000)</m:t>
                                    </m:r>
                                  </m:num>
                                  <m:den>
                                    <m:r>
                                      <w:rPr>
                                        <w:rFonts w:ascii="Cambria Math" w:hAnsi="Cambria Math" w:cs="ArialMT"/>
                                      </w:rPr>
                                      <m:t>1.16</m:t>
                                    </m:r>
                                  </m:den>
                                </m:f>
                                <m:r>
                                  <w:rPr>
                                    <w:rFonts w:ascii="Cambria Math" w:eastAsiaTheme="minorEastAsia" w:hAnsi="Cambria Math" w:cs="ArialMT"/>
                                  </w:rPr>
                                  <m:t>=10.774</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lemon juice</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0.004167(1000)</m:t>
                                    </m:r>
                                  </m:num>
                                  <m:den>
                                    <m:r>
                                      <w:rPr>
                                        <w:rFonts w:ascii="Cambria Math" w:hAnsi="Cambria Math" w:cs="ArialMT"/>
                                      </w:rPr>
                                      <m:t>1.42</m:t>
                                    </m:r>
                                  </m:den>
                                </m:f>
                                <m:r>
                                  <w:rPr>
                                    <w:rFonts w:ascii="Cambria Math" w:eastAsiaTheme="minorEastAsia" w:hAnsi="Cambria Math" w:cs="ArialMT"/>
                                  </w:rPr>
                                  <m:t>=2.935</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sSub>
                                      <m:sSubPr>
                                        <m:ctrlPr>
                                          <w:rPr>
                                            <w:rFonts w:ascii="Cambria Math" w:hAnsi="Cambria Math" w:cs="ArialMT"/>
                                            <w:b/>
                                            <w:i/>
                                          </w:rPr>
                                        </m:ctrlPr>
                                      </m:sSubPr>
                                      <m:e>
                                        <m:sSub>
                                          <m:sSubPr>
                                            <m:ctrlPr>
                                              <w:rPr>
                                                <w:rFonts w:ascii="Cambria Math" w:hAnsi="Cambria Math" w:cs="ArialMT"/>
                                                <w:b/>
                                                <w:i/>
                                              </w:rPr>
                                            </m:ctrlPr>
                                          </m:sSubPr>
                                          <m:e>
                                            <m:r>
                                              <m:rPr>
                                                <m:sty m:val="bi"/>
                                              </m:rPr>
                                              <w:rPr>
                                                <w:rFonts w:ascii="Cambria Math" w:hAnsi="Cambria Math" w:cs="ArialMT"/>
                                              </w:rPr>
                                              <m:t>Na</m:t>
                                            </m:r>
                                          </m:e>
                                          <m:sub>
                                            <m:r>
                                              <m:rPr>
                                                <m:sty m:val="bi"/>
                                              </m:rPr>
                                              <w:rPr>
                                                <w:rFonts w:ascii="Cambria Math" w:hAnsi="Cambria Math" w:cs="ArialMT"/>
                                              </w:rPr>
                                              <m:t>2</m:t>
                                            </m:r>
                                          </m:sub>
                                        </m:sSub>
                                        <m:r>
                                          <m:rPr>
                                            <m:sty m:val="bi"/>
                                          </m:rPr>
                                          <w:rPr>
                                            <w:rFonts w:ascii="Cambria Math" w:hAnsi="Cambria Math" w:cs="ArialMT"/>
                                          </w:rPr>
                                          <m:t>CO</m:t>
                                        </m:r>
                                      </m:e>
                                      <m:sub>
                                        <m:r>
                                          <m:rPr>
                                            <m:sty m:val="bi"/>
                                          </m:rPr>
                                          <w:rPr>
                                            <w:rFonts w:ascii="Cambria Math" w:hAnsi="Cambria Math" w:cs="ArialMT"/>
                                          </w:rPr>
                                          <m:t>3</m:t>
                                        </m:r>
                                      </m:sub>
                                    </m:sSub>
                                  </m:e>
                                </m:d>
                                <m:r>
                                  <w:rPr>
                                    <w:rFonts w:ascii="Cambria Math" w:hAnsi="Cambria Math" w:cs="ArialMT"/>
                                  </w:rPr>
                                  <m:t xml:space="preserve">= 0.00625×106 </m:t>
                                </m:r>
                                <m:r>
                                  <w:rPr>
                                    <w:rFonts w:ascii="Cambria Math" w:eastAsiaTheme="minorEastAsia" w:hAnsi="Cambria Math" w:cs="ArialMT"/>
                                  </w:rPr>
                                  <m:t>=0.6625 g</m:t>
                                </m:r>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r>
                                      <m:rPr>
                                        <m:sty m:val="bi"/>
                                      </m:rPr>
                                      <w:rPr>
                                        <w:rFonts w:ascii="Cambria Math" w:hAnsi="Cambria Math" w:cs="ArialMT"/>
                                      </w:rPr>
                                      <m:t>washing soda</m:t>
                                    </m:r>
                                  </m:e>
                                </m:d>
                                <m:r>
                                  <w:rPr>
                                    <w:rFonts w:ascii="Cambria Math" w:hAnsi="Cambria Math" w:cs="ArialMT"/>
                                  </w:rPr>
                                  <m:t>=</m:t>
                                </m:r>
                                <m:f>
                                  <m:fPr>
                                    <m:ctrlPr>
                                      <w:rPr>
                                        <w:rFonts w:ascii="Cambria Math" w:hAnsi="Cambria Math" w:cs="ArialMT"/>
                                        <w:i/>
                                      </w:rPr>
                                    </m:ctrlPr>
                                  </m:fPr>
                                  <m:num>
                                    <m:r>
                                      <w:rPr>
                                        <w:rFonts w:ascii="Cambria Math" w:hAnsi="Cambria Math" w:cs="ArialMT"/>
                                      </w:rPr>
                                      <m:t xml:space="preserve">(0.00625×106) </m:t>
                                    </m:r>
                                  </m:num>
                                  <m:den>
                                    <m:r>
                                      <w:rPr>
                                        <w:rFonts w:ascii="Cambria Math" w:hAnsi="Cambria Math" w:cs="ArialMT"/>
                                      </w:rPr>
                                      <m:t>0.38</m:t>
                                    </m:r>
                                  </m:den>
                                </m:f>
                                <m:r>
                                  <w:rPr>
                                    <w:rFonts w:ascii="Cambria Math" w:eastAsiaTheme="minorEastAsia" w:hAnsi="Cambria Math" w:cs="ArialMT"/>
                                  </w:rPr>
                                  <m:t>=1.743 g</m:t>
                                </m:r>
                              </m:oMath>
                            </m:oMathPara>
                          </w:p>
                          <w:p w:rsidR="002E0ED6" w:rsidRPr="004221E9" w:rsidRDefault="002E0ED6" w:rsidP="004221E9">
                            <w:pPr>
                              <w:spacing w:after="0"/>
                              <w:rPr>
                                <w:rFonts w:eastAsiaTheme="minorEastAsia" w:cs="ArialMT"/>
                              </w:rPr>
                            </w:pPr>
                          </w:p>
                          <w:p w:rsidR="002E0ED6" w:rsidRPr="004221E9" w:rsidRDefault="002E0ED6" w:rsidP="00A90CF9">
                            <w:pPr>
                              <w:spacing w:after="0"/>
                              <w:rPr>
                                <w:rFonts w:eastAsiaTheme="minorEastAsia"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r>
                              <w:rPr>
                                <w:rFonts w:cs="ArialMT"/>
                              </w:rPr>
                              <w:t xml:space="preserve"> </w:t>
                            </w:r>
                          </w:p>
                          <w:p w:rsidR="002E0ED6" w:rsidRPr="00156365" w:rsidRDefault="002E0ED6" w:rsidP="00BB4FCD">
                            <w:pPr>
                              <w:spacing w:after="0"/>
                              <w:rPr>
                                <w:rFonts w:cs="ArialMT"/>
                              </w:rPr>
                            </w:pPr>
                          </w:p>
                          <w:p w:rsidR="002E0ED6" w:rsidRDefault="002E0ED6" w:rsidP="00BB4FCD">
                            <w:pPr>
                              <w:spacing w:after="0"/>
                              <w:rPr>
                                <w:rFonts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366EF6" w:rsidRDefault="002E0ED6" w:rsidP="00BB4FCD">
                            <w:pPr>
                              <w:spacing w:after="0"/>
                              <w:rPr>
                                <w:rFonts w:cs="ArialMT"/>
                              </w:rPr>
                            </w:pPr>
                            <w:r>
                              <w:rPr>
                                <w:rFonts w:cs="ArialMT"/>
                              </w:rPr>
                              <w:t xml:space="preserve"> </w:t>
                            </w:r>
                          </w:p>
                          <w:p w:rsidR="002E0ED6" w:rsidRPr="00E948AE" w:rsidRDefault="002E0ED6" w:rsidP="00BB4FCD">
                            <w:pPr>
                              <w:spacing w:after="0"/>
                              <w:rPr>
                                <w:rFonts w:cs="ArialMT"/>
                              </w:rPr>
                            </w:pPr>
                          </w:p>
                          <w:p w:rsidR="002E0ED6" w:rsidRDefault="002E0ED6" w:rsidP="00BB4F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05pt;margin-top:1.85pt;width:457.15pt;height:26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" strokecolor="#00b050">
                <v:textbox>
                  <w:txbxContent>
                    <w:p w:rsidR="002E0ED6" w:rsidRDefault="002E0ED6" w:rsidP="00BB4FCD">
                      <w:pPr>
                        <w:spacing w:after="0"/>
                        <w:rPr>
                          <w:rFonts w:cs="ArialMT"/>
                          <w:b/>
                        </w:rPr>
                      </w:pPr>
                      <w:r>
                        <w:rPr>
                          <w:rFonts w:cs="ArialMT"/>
                          <w:b/>
                        </w:rPr>
                        <w:t>Retro analysis to produce 150 mL assuming 100 % yield of reactions (1) and (2):</w:t>
                      </w:r>
                    </w:p>
                    <w:p w:rsidR="002E0ED6" w:rsidRDefault="002E0ED6" w:rsidP="00BB4FCD">
                      <w:pPr>
                        <w:spacing w:after="0"/>
                        <w:rPr>
                          <w:rFonts w:cs="ArialMT"/>
                          <w:b/>
                        </w:rPr>
                      </w:pPr>
                    </w:p>
                    <w:p w:rsidR="002E0ED6" w:rsidRDefault="002E0ED6" w:rsidP="00BB4FCD">
                      <w:pPr>
                        <w:spacing w:after="0"/>
                        <w:rPr>
                          <w:rFonts w:eastAsiaTheme="minorEastAsia" w:cs="ArialMT"/>
                        </w:rPr>
                      </w:pPr>
                      <m:oMath>
                        <m:r>
                          <w:rPr>
                            <w:rFonts w:ascii="Cambria Math" w:hAnsi="Cambria Math" w:cs="ArialMT"/>
                          </w:rPr>
                          <m:t>n</m:t>
                        </m:r>
                        <m:d>
                          <m:dPr>
                            <m:ctrlPr>
                              <w:rPr>
                                <w:rFonts w:ascii="Cambria Math" w:hAnsi="Cambria Math" w:cs="ArialMT"/>
                                <w:i/>
                              </w:rPr>
                            </m:ctrlPr>
                          </m:dPr>
                          <m:e>
                            <m:sSub>
                              <m:sSubPr>
                                <m:ctrlPr>
                                  <w:rPr>
                                    <w:rFonts w:ascii="Cambria Math" w:hAnsi="Cambria Math" w:cs="ArialMT"/>
                                    <w:i/>
                                  </w:rPr>
                                </m:ctrlPr>
                              </m:sSubPr>
                              <m:e>
                                <m:r>
                                  <w:rPr>
                                    <w:rFonts w:ascii="Cambria Math" w:hAnsi="Cambria Math" w:cs="ArialMT"/>
                                  </w:rPr>
                                  <m:t>CO</m:t>
                                </m:r>
                              </m:e>
                              <m:sub>
                                <m:r>
                                  <w:rPr>
                                    <w:rFonts w:ascii="Cambria Math" w:hAnsi="Cambria Math" w:cs="ArialMT"/>
                                  </w:rPr>
                                  <m:t>2</m:t>
                                </m:r>
                              </m:sub>
                            </m:sSub>
                          </m:e>
                        </m:d>
                        <m:r>
                          <w:rPr>
                            <w:rFonts w:ascii="Cambria Math" w:hAnsi="Cambria Math" w:cs="ArialMT"/>
                          </w:rPr>
                          <m:t>=</m:t>
                        </m:r>
                        <m:f>
                          <m:fPr>
                            <m:ctrlPr>
                              <w:rPr>
                                <w:rFonts w:ascii="Cambria Math" w:hAnsi="Cambria Math" w:cs="ArialMT"/>
                                <w:i/>
                              </w:rPr>
                            </m:ctrlPr>
                          </m:fPr>
                          <m:num>
                            <m:r>
                              <w:rPr>
                                <w:rFonts w:ascii="Cambria Math" w:hAnsi="Cambria Math" w:cs="ArialMT"/>
                              </w:rPr>
                              <m:t>150</m:t>
                            </m:r>
                          </m:num>
                          <m:den>
                            <m:r>
                              <w:rPr>
                                <w:rFonts w:ascii="Cambria Math" w:hAnsi="Cambria Math" w:cs="ArialMT"/>
                              </w:rPr>
                              <m:t>24000</m:t>
                            </m:r>
                          </m:den>
                        </m:f>
                        <m:r>
                          <w:rPr>
                            <w:rFonts w:ascii="Cambria Math" w:hAnsi="Cambria Math" w:cs="ArialMT"/>
                          </w:rPr>
                          <m:t>=0.00625 mol</m:t>
                        </m:r>
                      </m:oMath>
                      <w:r>
                        <w:rPr>
                          <w:rFonts w:eastAsiaTheme="minorEastAsia" w:cs="ArialMT"/>
                        </w:rPr>
                        <w:t xml:space="preserve"> where 1 mole of gas occupies 24 dm</w:t>
                      </w:r>
                      <w:r>
                        <w:rPr>
                          <w:rFonts w:eastAsiaTheme="minorEastAsia" w:cs="ArialMT"/>
                          <w:vertAlign w:val="superscript"/>
                        </w:rPr>
                        <w:t>3</w:t>
                      </w:r>
                      <w:r>
                        <w:rPr>
                          <w:rFonts w:eastAsiaTheme="minorEastAsia" w:cs="ArialMT"/>
                        </w:rPr>
                        <w:t xml:space="preserve"> under standard conditions. </w:t>
                      </w:r>
                    </w:p>
                    <w:p w:rsidR="002E0ED6" w:rsidRDefault="002E0ED6" w:rsidP="00BB4FCD">
                      <w:pPr>
                        <w:spacing w:after="0"/>
                      </w:pPr>
                      <w:r>
                        <w:rPr>
                          <w:rFonts w:eastAsiaTheme="minorEastAsia" w:cs="ArialMT"/>
                        </w:rPr>
                        <w:t xml:space="preserve">Now use the stoichiometry from the above symbol equations to work out mole ratios of </w:t>
                      </w:r>
                      <w:r>
                        <w:t>Na</w:t>
                      </w:r>
                      <w:r>
                        <w:rPr>
                          <w:vertAlign w:val="subscript"/>
                        </w:rPr>
                        <w:t>2</w:t>
                      </w:r>
                      <w:r>
                        <w:t>CO</w:t>
                      </w:r>
                      <w:r>
                        <w:rPr>
                          <w:vertAlign w:val="subscript"/>
                        </w:rPr>
                        <w:t>3</w:t>
                      </w:r>
                      <w:r>
                        <w:t>, and CH</w:t>
                      </w:r>
                      <w:r>
                        <w:rPr>
                          <w:vertAlign w:val="subscript"/>
                        </w:rPr>
                        <w:t>3</w:t>
                      </w:r>
                      <w:r>
                        <w:t>COOH/</w:t>
                      </w:r>
                      <w:r>
                        <w:rPr>
                          <w:rFonts w:eastAsiaTheme="minorEastAsia" w:cs="ArialMT"/>
                        </w:rPr>
                        <w:t xml:space="preserve"> </w:t>
                      </w:r>
                      <w:r>
                        <w:t>C</w:t>
                      </w:r>
                      <w:r>
                        <w:rPr>
                          <w:vertAlign w:val="subscript"/>
                        </w:rPr>
                        <w:t>6</w:t>
                      </w:r>
                      <w:r>
                        <w:t>H</w:t>
                      </w:r>
                      <w:r>
                        <w:rPr>
                          <w:vertAlign w:val="subscript"/>
                        </w:rPr>
                        <w:t>8</w:t>
                      </w:r>
                      <w:r>
                        <w:t>O</w:t>
                      </w:r>
                      <w:r>
                        <w:rPr>
                          <w:vertAlign w:val="subscript"/>
                        </w:rPr>
                        <w:t>7</w:t>
                      </w:r>
                      <w:r>
                        <w:t>.</w:t>
                      </w:r>
                    </w:p>
                    <w:p w:rsidR="002E0ED6" w:rsidRPr="00A90CF9" w:rsidRDefault="002E0ED6" w:rsidP="00A90CF9">
                      <w:pPr>
                        <w:pStyle w:val="ListParagraph"/>
                        <w:numPr>
                          <w:ilvl w:val="0"/>
                          <w:numId w:val="5"/>
                        </w:numPr>
                        <w:spacing w:after="0"/>
                        <w:rPr>
                          <w:rFonts w:cs="ArialMT"/>
                        </w:rPr>
                      </w:pPr>
                      <w:r w:rsidRPr="00A90CF9">
                        <w:rPr>
                          <w:rFonts w:cs="ArialMT"/>
                          <w:b/>
                        </w:rPr>
                        <w:t>0.00625</w:t>
                      </w:r>
                      <w:r w:rsidRPr="00A90CF9">
                        <w:rPr>
                          <w:rFonts w:cs="ArialMT"/>
                        </w:rPr>
                        <w:t xml:space="preserve"> mol</w:t>
                      </w:r>
                      <w:r>
                        <w:rPr>
                          <w:rFonts w:cs="ArialMT"/>
                        </w:rPr>
                        <w:t xml:space="preserve"> of </w:t>
                      </w:r>
                      <w:r>
                        <w:t>Na</w:t>
                      </w:r>
                      <w:r>
                        <w:rPr>
                          <w:vertAlign w:val="subscript"/>
                        </w:rPr>
                        <w:t>2</w:t>
                      </w:r>
                      <w:r>
                        <w:t>CO</w:t>
                      </w:r>
                      <w:r w:rsidRPr="00BB4FCD">
                        <w:rPr>
                          <w:vertAlign w:val="subscript"/>
                        </w:rPr>
                        <w:t>3</w:t>
                      </w:r>
                      <w:r>
                        <w:t xml:space="preserve"> and </w:t>
                      </w:r>
                      <w:r w:rsidRPr="00E010C3">
                        <w:rPr>
                          <w:b/>
                        </w:rPr>
                        <w:t xml:space="preserve">0.0125 </w:t>
                      </w:r>
                      <w:r w:rsidRPr="00E010C3">
                        <w:t>mol</w:t>
                      </w:r>
                      <w:r>
                        <w:t xml:space="preserve"> of CH</w:t>
                      </w:r>
                      <w:r w:rsidRPr="00BB4FCD">
                        <w:rPr>
                          <w:vertAlign w:val="subscript"/>
                        </w:rPr>
                        <w:t>3</w:t>
                      </w:r>
                      <w:r>
                        <w:t>COOH needed</w:t>
                      </w:r>
                    </w:p>
                    <w:p w:rsidR="002E0ED6" w:rsidRPr="00A90CF9" w:rsidRDefault="002E0ED6" w:rsidP="00A90CF9">
                      <w:pPr>
                        <w:pStyle w:val="ListParagraph"/>
                        <w:numPr>
                          <w:ilvl w:val="0"/>
                          <w:numId w:val="5"/>
                        </w:numPr>
                        <w:spacing w:after="0"/>
                        <w:rPr>
                          <w:rFonts w:cs="ArialMT"/>
                        </w:rPr>
                      </w:pPr>
                      <w:r w:rsidRPr="00A90CF9">
                        <w:rPr>
                          <w:b/>
                        </w:rPr>
                        <w:t>0.00625</w:t>
                      </w:r>
                      <w:r>
                        <w:t xml:space="preserve"> mol of Na</w:t>
                      </w:r>
                      <w:r>
                        <w:rPr>
                          <w:vertAlign w:val="subscript"/>
                        </w:rPr>
                        <w:t>2</w:t>
                      </w:r>
                      <w:r>
                        <w:t>CO</w:t>
                      </w:r>
                      <w:r w:rsidRPr="00BB4FCD">
                        <w:rPr>
                          <w:vertAlign w:val="subscript"/>
                        </w:rPr>
                        <w:t>3</w:t>
                      </w:r>
                      <w:r>
                        <w:t xml:space="preserve"> and </w:t>
                      </w:r>
                      <w:r w:rsidRPr="00A90CF9">
                        <w:rPr>
                          <w:b/>
                        </w:rPr>
                        <w:t>0.004167</w:t>
                      </w:r>
                      <w:r>
                        <w:t xml:space="preserve"> mol of C</w:t>
                      </w:r>
                      <w:r w:rsidRPr="00BB4FCD">
                        <w:rPr>
                          <w:vertAlign w:val="subscript"/>
                        </w:rPr>
                        <w:t>6</w:t>
                      </w:r>
                      <w:r>
                        <w:t>H</w:t>
                      </w:r>
                      <w:r>
                        <w:rPr>
                          <w:vertAlign w:val="subscript"/>
                        </w:rPr>
                        <w:t>8</w:t>
                      </w:r>
                      <w:r>
                        <w:t>O</w:t>
                      </w:r>
                      <w:r>
                        <w:rPr>
                          <w:vertAlign w:val="subscript"/>
                        </w:rPr>
                        <w:t>7</w:t>
                      </w:r>
                    </w:p>
                    <w:p w:rsidR="002E0ED6" w:rsidRDefault="002E0ED6" w:rsidP="00A90CF9">
                      <w:pPr>
                        <w:spacing w:after="0"/>
                        <w:rPr>
                          <w:rFonts w:cs="ArialMT"/>
                        </w:rPr>
                      </w:pPr>
                    </w:p>
                    <w:p w:rsidR="002E0ED6" w:rsidRDefault="002E0ED6" w:rsidP="00A90CF9">
                      <w:pPr>
                        <w:spacing w:after="0"/>
                        <w:rPr>
                          <w:rFonts w:cs="ArialMT"/>
                        </w:rPr>
                      </w:pPr>
                      <w:r>
                        <w:rPr>
                          <w:rFonts w:cs="ArialMT"/>
                        </w:rPr>
                        <w:t>Now work out the volume of vinegar/ lemon juice and masses of sodium carbonate/ washing soda required from your previous calculations.</w:t>
                      </w:r>
                    </w:p>
                    <w:p w:rsidR="002E0ED6" w:rsidRPr="00A90CF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vinegar</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0.0125(1000)</m:t>
                              </m:r>
                            </m:num>
                            <m:den>
                              <m:r>
                                <w:rPr>
                                  <w:rFonts w:ascii="Cambria Math" w:hAnsi="Cambria Math" w:cs="ArialMT"/>
                                </w:rPr>
                                <m:t>1.16</m:t>
                              </m:r>
                            </m:den>
                          </m:f>
                          <m:r>
                            <w:rPr>
                              <w:rFonts w:ascii="Cambria Math" w:eastAsiaTheme="minorEastAsia" w:hAnsi="Cambria Math" w:cs="ArialMT"/>
                            </w:rPr>
                            <m:t>=10.774</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lemon juice</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0.004167(1000)</m:t>
                              </m:r>
                            </m:num>
                            <m:den>
                              <m:r>
                                <w:rPr>
                                  <w:rFonts w:ascii="Cambria Math" w:hAnsi="Cambria Math" w:cs="ArialMT"/>
                                </w:rPr>
                                <m:t>1.42</m:t>
                              </m:r>
                            </m:den>
                          </m:f>
                          <m:r>
                            <w:rPr>
                              <w:rFonts w:ascii="Cambria Math" w:eastAsiaTheme="minorEastAsia" w:hAnsi="Cambria Math" w:cs="ArialMT"/>
                            </w:rPr>
                            <m:t>=2.935</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sSub>
                                <m:sSubPr>
                                  <m:ctrlPr>
                                    <w:rPr>
                                      <w:rFonts w:ascii="Cambria Math" w:hAnsi="Cambria Math" w:cs="ArialMT"/>
                                      <w:b/>
                                      <w:i/>
                                    </w:rPr>
                                  </m:ctrlPr>
                                </m:sSubPr>
                                <m:e>
                                  <m:sSub>
                                    <m:sSubPr>
                                      <m:ctrlPr>
                                        <w:rPr>
                                          <w:rFonts w:ascii="Cambria Math" w:hAnsi="Cambria Math" w:cs="ArialMT"/>
                                          <w:b/>
                                          <w:i/>
                                        </w:rPr>
                                      </m:ctrlPr>
                                    </m:sSubPr>
                                    <m:e>
                                      <m:r>
                                        <m:rPr>
                                          <m:sty m:val="bi"/>
                                        </m:rPr>
                                        <w:rPr>
                                          <w:rFonts w:ascii="Cambria Math" w:hAnsi="Cambria Math" w:cs="ArialMT"/>
                                        </w:rPr>
                                        <m:t>Na</m:t>
                                      </m:r>
                                    </m:e>
                                    <m:sub>
                                      <m:r>
                                        <m:rPr>
                                          <m:sty m:val="bi"/>
                                        </m:rPr>
                                        <w:rPr>
                                          <w:rFonts w:ascii="Cambria Math" w:hAnsi="Cambria Math" w:cs="ArialMT"/>
                                        </w:rPr>
                                        <m:t>2</m:t>
                                      </m:r>
                                    </m:sub>
                                  </m:sSub>
                                  <m:r>
                                    <m:rPr>
                                      <m:sty m:val="bi"/>
                                    </m:rPr>
                                    <w:rPr>
                                      <w:rFonts w:ascii="Cambria Math" w:hAnsi="Cambria Math" w:cs="ArialMT"/>
                                    </w:rPr>
                                    <m:t>CO</m:t>
                                  </m:r>
                                </m:e>
                                <m:sub>
                                  <m:r>
                                    <m:rPr>
                                      <m:sty m:val="bi"/>
                                    </m:rPr>
                                    <w:rPr>
                                      <w:rFonts w:ascii="Cambria Math" w:hAnsi="Cambria Math" w:cs="ArialMT"/>
                                    </w:rPr>
                                    <m:t>3</m:t>
                                  </m:r>
                                </m:sub>
                              </m:sSub>
                            </m:e>
                          </m:d>
                          <m:r>
                            <w:rPr>
                              <w:rFonts w:ascii="Cambria Math" w:hAnsi="Cambria Math" w:cs="ArialMT"/>
                            </w:rPr>
                            <m:t xml:space="preserve">= 0.00625×106 </m:t>
                          </m:r>
                          <m:r>
                            <w:rPr>
                              <w:rFonts w:ascii="Cambria Math" w:eastAsiaTheme="minorEastAsia" w:hAnsi="Cambria Math" w:cs="ArialMT"/>
                            </w:rPr>
                            <m:t>=0.6625 g</m:t>
                          </m:r>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r>
                                <m:rPr>
                                  <m:sty m:val="bi"/>
                                </m:rPr>
                                <w:rPr>
                                  <w:rFonts w:ascii="Cambria Math" w:hAnsi="Cambria Math" w:cs="ArialMT"/>
                                </w:rPr>
                                <m:t>washing soda</m:t>
                              </m:r>
                            </m:e>
                          </m:d>
                          <m:r>
                            <w:rPr>
                              <w:rFonts w:ascii="Cambria Math" w:hAnsi="Cambria Math" w:cs="ArialMT"/>
                            </w:rPr>
                            <m:t>=</m:t>
                          </m:r>
                          <m:f>
                            <m:fPr>
                              <m:ctrlPr>
                                <w:rPr>
                                  <w:rFonts w:ascii="Cambria Math" w:hAnsi="Cambria Math" w:cs="ArialMT"/>
                                  <w:i/>
                                </w:rPr>
                              </m:ctrlPr>
                            </m:fPr>
                            <m:num>
                              <m:r>
                                <w:rPr>
                                  <w:rFonts w:ascii="Cambria Math" w:hAnsi="Cambria Math" w:cs="ArialMT"/>
                                </w:rPr>
                                <m:t xml:space="preserve">(0.00625×106) </m:t>
                              </m:r>
                            </m:num>
                            <m:den>
                              <m:r>
                                <w:rPr>
                                  <w:rFonts w:ascii="Cambria Math" w:hAnsi="Cambria Math" w:cs="ArialMT"/>
                                </w:rPr>
                                <m:t>0.38</m:t>
                              </m:r>
                            </m:den>
                          </m:f>
                          <m:r>
                            <w:rPr>
                              <w:rFonts w:ascii="Cambria Math" w:eastAsiaTheme="minorEastAsia" w:hAnsi="Cambria Math" w:cs="ArialMT"/>
                            </w:rPr>
                            <m:t>=1.743 g</m:t>
                          </m:r>
                        </m:oMath>
                      </m:oMathPara>
                    </w:p>
                    <w:p w:rsidR="002E0ED6" w:rsidRPr="004221E9" w:rsidRDefault="002E0ED6" w:rsidP="004221E9">
                      <w:pPr>
                        <w:spacing w:after="0"/>
                        <w:rPr>
                          <w:rFonts w:eastAsiaTheme="minorEastAsia" w:cs="ArialMT"/>
                        </w:rPr>
                      </w:pPr>
                    </w:p>
                    <w:p w:rsidR="002E0ED6" w:rsidRPr="004221E9" w:rsidRDefault="002E0ED6" w:rsidP="00A90CF9">
                      <w:pPr>
                        <w:spacing w:after="0"/>
                        <w:rPr>
                          <w:rFonts w:eastAsiaTheme="minorEastAsia"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r>
                        <w:rPr>
                          <w:rFonts w:cs="ArialMT"/>
                        </w:rPr>
                        <w:t xml:space="preserve"> </w:t>
                      </w:r>
                    </w:p>
                    <w:p w:rsidR="002E0ED6" w:rsidRPr="00156365" w:rsidRDefault="002E0ED6" w:rsidP="00BB4FCD">
                      <w:pPr>
                        <w:spacing w:after="0"/>
                        <w:rPr>
                          <w:rFonts w:cs="ArialMT"/>
                        </w:rPr>
                      </w:pPr>
                    </w:p>
                    <w:p w:rsidR="002E0ED6" w:rsidRDefault="002E0ED6" w:rsidP="00BB4FCD">
                      <w:pPr>
                        <w:spacing w:after="0"/>
                        <w:rPr>
                          <w:rFonts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366EF6" w:rsidRDefault="002E0ED6" w:rsidP="00BB4FCD">
                      <w:pPr>
                        <w:spacing w:after="0"/>
                        <w:rPr>
                          <w:rFonts w:cs="ArialMT"/>
                        </w:rPr>
                      </w:pPr>
                      <w:r>
                        <w:rPr>
                          <w:rFonts w:cs="ArialMT"/>
                        </w:rPr>
                        <w:t xml:space="preserve"> </w:t>
                      </w:r>
                    </w:p>
                    <w:p w:rsidR="002E0ED6" w:rsidRPr="00E948AE" w:rsidRDefault="002E0ED6" w:rsidP="00BB4FCD">
                      <w:pPr>
                        <w:spacing w:after="0"/>
                        <w:rPr>
                          <w:rFonts w:cs="ArialMT"/>
                        </w:rPr>
                      </w:pPr>
                    </w:p>
                    <w:p w:rsidR="002E0ED6" w:rsidRDefault="002E0ED6" w:rsidP="00BB4FCD"/>
                  </w:txbxContent>
                </v:textbox>
              </v:shape>
            </w:pict>
          </mc:Fallback>
        </mc:AlternateContent>
      </w: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A90CF9" w:rsidRDefault="00A90CF9" w:rsidP="00B309FC">
      <w:pPr>
        <w:tabs>
          <w:tab w:val="left" w:pos="2310"/>
        </w:tabs>
        <w:spacing w:after="0"/>
      </w:pPr>
    </w:p>
    <w:p w:rsidR="00A90CF9" w:rsidRDefault="00A90CF9" w:rsidP="00B309FC">
      <w:pPr>
        <w:tabs>
          <w:tab w:val="left" w:pos="2310"/>
        </w:tabs>
        <w:spacing w:after="0"/>
      </w:pPr>
    </w:p>
    <w:p w:rsidR="00BE73CB" w:rsidRDefault="00BE73CB" w:rsidP="00BE73CB">
      <w:pPr>
        <w:spacing w:after="0"/>
        <w:rPr>
          <w:b/>
        </w:rPr>
      </w:pPr>
      <w:r w:rsidRPr="00B212E6">
        <w:rPr>
          <w:b/>
        </w:rPr>
        <w:t xml:space="preserve">Part B: </w:t>
      </w:r>
      <w:r w:rsidR="003D4929">
        <w:rPr>
          <w:b/>
        </w:rPr>
        <w:t>Greenhouse Gases responsible for</w:t>
      </w:r>
      <w:r>
        <w:rPr>
          <w:b/>
        </w:rPr>
        <w:t xml:space="preserve"> the Greenhouse Effect</w:t>
      </w:r>
      <w:r w:rsidR="003D4929">
        <w:rPr>
          <w:b/>
        </w:rPr>
        <w:t xml:space="preserve"> (From Course Specification)</w:t>
      </w:r>
    </w:p>
    <w:p w:rsidR="00BE73CB" w:rsidRPr="00FC61A8" w:rsidRDefault="00BE73CB" w:rsidP="00BE73CB">
      <w:pPr>
        <w:spacing w:after="0"/>
      </w:pPr>
      <w:r>
        <w:t>[</w:t>
      </w:r>
      <w:r w:rsidRPr="00FC61A8">
        <w:rPr>
          <w:u w:val="single"/>
        </w:rPr>
        <w:t>2.4.1</w:t>
      </w:r>
      <w:r w:rsidRPr="00B212E6">
        <w:t xml:space="preserve"> parts (a), (b), (c</w:t>
      </w:r>
      <w:r w:rsidRPr="00FC61A8">
        <w:t>)</w:t>
      </w:r>
      <w:r>
        <w:t>]:</w:t>
      </w:r>
    </w:p>
    <w:p w:rsidR="00BE73CB" w:rsidRDefault="00BE73CB" w:rsidP="00BE73CB">
      <w:pPr>
        <w:pStyle w:val="ListParagraph"/>
        <w:numPr>
          <w:ilvl w:val="0"/>
          <w:numId w:val="2"/>
        </w:numPr>
        <w:spacing w:after="0"/>
      </w:pPr>
      <w:r w:rsidRPr="00B212E6">
        <w:t>Visual description of CO</w:t>
      </w:r>
      <w:r w:rsidRPr="00FC61A8">
        <w:rPr>
          <w:vertAlign w:val="subscript"/>
        </w:rPr>
        <w:t>2</w:t>
      </w:r>
      <w:r w:rsidRPr="00B212E6">
        <w:t xml:space="preserve"> as a greenhouse gas</w:t>
      </w:r>
      <w:r>
        <w:t xml:space="preserve"> (Appreciation that the experiment could be conducted with CH</w:t>
      </w:r>
      <w:r w:rsidRPr="00FC61A8">
        <w:rPr>
          <w:vertAlign w:val="subscript"/>
        </w:rPr>
        <w:t>4</w:t>
      </w:r>
      <w:r>
        <w:t xml:space="preserve"> and </w:t>
      </w:r>
      <w:r w:rsidRPr="00FC61A8">
        <w:t>H</w:t>
      </w:r>
      <w:r w:rsidRPr="00FC61A8">
        <w:rPr>
          <w:vertAlign w:val="subscript"/>
        </w:rPr>
        <w:t>2</w:t>
      </w:r>
      <w:r w:rsidRPr="00FC61A8">
        <w:t>O</w:t>
      </w:r>
    </w:p>
    <w:p w:rsidR="00BE73CB" w:rsidRPr="00B212E6" w:rsidRDefault="00D9560C" w:rsidP="00BE73CB">
      <w:pPr>
        <w:pStyle w:val="ListParagraph"/>
        <w:numPr>
          <w:ilvl w:val="0"/>
          <w:numId w:val="2"/>
        </w:numPr>
        <w:spacing w:after="0"/>
      </w:pPr>
      <w:r>
        <w:t>Visual Explanation of a greenhouse gas</w:t>
      </w:r>
    </w:p>
    <w:p w:rsidR="00BE73CB" w:rsidRDefault="00BE73CB" w:rsidP="00BE73CB">
      <w:pPr>
        <w:pStyle w:val="ListParagraph"/>
        <w:numPr>
          <w:ilvl w:val="0"/>
          <w:numId w:val="2"/>
        </w:numPr>
        <w:spacing w:after="0"/>
      </w:pPr>
      <w:r>
        <w:t>I</w:t>
      </w:r>
      <w:r w:rsidRPr="00B212E6">
        <w:t>R Spectroscopy: the carbonyl peak (</w:t>
      </w:r>
      <w:r w:rsidRPr="00FC61A8">
        <w:rPr>
          <w:u w:val="single"/>
        </w:rPr>
        <w:t>2.2.3</w:t>
      </w:r>
      <w:r w:rsidRPr="00B212E6">
        <w:t xml:space="preserve"> Modern Analytical Techniques)</w:t>
      </w:r>
    </w:p>
    <w:p w:rsidR="00BE73CB" w:rsidRDefault="00BE73CB" w:rsidP="00BE73CB">
      <w:pPr>
        <w:pStyle w:val="ListParagraph"/>
        <w:numPr>
          <w:ilvl w:val="0"/>
          <w:numId w:val="2"/>
        </w:numPr>
        <w:spacing w:after="0"/>
        <w:rPr>
          <w:rFonts w:cs="ArialMT"/>
        </w:rPr>
      </w:pPr>
      <w:r w:rsidRPr="00FC61A8">
        <w:rPr>
          <w:rFonts w:cs="ArialMT"/>
        </w:rPr>
        <w:t>Percentage Yield: [</w:t>
      </w:r>
      <w:r w:rsidRPr="00FC61A8">
        <w:rPr>
          <w:rFonts w:cs="ArialMT"/>
          <w:u w:val="single"/>
        </w:rPr>
        <w:t>2.1.1</w:t>
      </w:r>
      <w:r w:rsidRPr="00FC61A8">
        <w:rPr>
          <w:rFonts w:cs="ArialMT"/>
        </w:rPr>
        <w:t xml:space="preserve"> (p) this is an example of “a process that has a high atom economy and a low percentage yield”].</w:t>
      </w:r>
    </w:p>
    <w:p w:rsidR="00BE73CB" w:rsidRPr="00BE73CB" w:rsidRDefault="00BE73CB" w:rsidP="00BE73CB">
      <w:pPr>
        <w:pStyle w:val="ListParagraph"/>
        <w:numPr>
          <w:ilvl w:val="0"/>
          <w:numId w:val="2"/>
        </w:numPr>
        <w:spacing w:after="0"/>
        <w:rPr>
          <w:rFonts w:cs="ArialMT"/>
        </w:rPr>
      </w:pPr>
      <w:r w:rsidRPr="00B212E6">
        <w:t>Atom Economy: [</w:t>
      </w:r>
      <w:r w:rsidRPr="00FC61A8">
        <w:rPr>
          <w:rFonts w:cs="ArialMT"/>
          <w:u w:val="single"/>
        </w:rPr>
        <w:t>2.4.2</w:t>
      </w:r>
      <w:r w:rsidRPr="00FC61A8">
        <w:rPr>
          <w:rFonts w:cs="ArialMT"/>
        </w:rPr>
        <w:t xml:space="preserve"> Green Chemistry (a), (ii)].</w:t>
      </w:r>
    </w:p>
    <w:p w:rsidR="00BE73CB" w:rsidRDefault="00BE73CB" w:rsidP="00B309FC">
      <w:pPr>
        <w:tabs>
          <w:tab w:val="left" w:pos="2310"/>
        </w:tabs>
        <w:spacing w:after="0"/>
      </w:pPr>
    </w:p>
    <w:p w:rsidR="00A90CF9" w:rsidRPr="00D9560C" w:rsidRDefault="004221E9" w:rsidP="00B309FC">
      <w:pPr>
        <w:tabs>
          <w:tab w:val="left" w:pos="2310"/>
        </w:tabs>
        <w:spacing w:after="0"/>
        <w:rPr>
          <w:b/>
        </w:rPr>
      </w:pPr>
      <w:r w:rsidRPr="00D9560C">
        <w:rPr>
          <w:b/>
        </w:rPr>
        <w:t>Experimental Procedure</w:t>
      </w:r>
      <w:r w:rsidR="00C60BE8">
        <w:rPr>
          <w:b/>
        </w:rPr>
        <w:t xml:space="preserve"> (Lesson 2) – This should be carried out in pairs</w:t>
      </w:r>
      <w:r w:rsidRPr="00D9560C">
        <w:rPr>
          <w:b/>
        </w:rPr>
        <w:t>:</w:t>
      </w:r>
    </w:p>
    <w:p w:rsidR="004221E9" w:rsidRDefault="004221E9" w:rsidP="00B309FC">
      <w:pPr>
        <w:tabs>
          <w:tab w:val="left" w:pos="2310"/>
        </w:tabs>
        <w:spacing w:after="0"/>
      </w:pPr>
      <w:r>
        <w:t>The relevant quantities of the above reagents need to be measured out as accurately as possible.</w:t>
      </w:r>
    </w:p>
    <w:p w:rsidR="004221E9" w:rsidRDefault="00C60BE8" w:rsidP="004221E9">
      <w:pPr>
        <w:pStyle w:val="ListParagraph"/>
        <w:numPr>
          <w:ilvl w:val="0"/>
          <w:numId w:val="6"/>
        </w:numPr>
        <w:tabs>
          <w:tab w:val="left" w:pos="2310"/>
        </w:tabs>
        <w:spacing w:after="0"/>
      </w:pPr>
      <w:r>
        <w:t>Place the carbonate in</w:t>
      </w:r>
      <w:r w:rsidR="004221E9">
        <w:t xml:space="preserve"> a small </w:t>
      </w:r>
      <w:r w:rsidR="003A14E9">
        <w:t>vial that</w:t>
      </w:r>
      <w:r w:rsidR="004221E9">
        <w:t xml:space="preserve"> leaves as little air space as possible at the top. </w:t>
      </w:r>
    </w:p>
    <w:p w:rsidR="001B5FA4" w:rsidRDefault="004221E9" w:rsidP="004221E9">
      <w:pPr>
        <w:pStyle w:val="ListParagraph"/>
        <w:numPr>
          <w:ilvl w:val="0"/>
          <w:numId w:val="6"/>
        </w:numPr>
        <w:tabs>
          <w:tab w:val="left" w:pos="2310"/>
        </w:tabs>
        <w:spacing w:after="0"/>
      </w:pPr>
      <w:r>
        <w:t xml:space="preserve">Carefully pour the </w:t>
      </w:r>
      <w:r w:rsidR="001B5FA4">
        <w:t>quantity</w:t>
      </w:r>
      <w:r>
        <w:t xml:space="preserve"> of acid into a </w:t>
      </w:r>
      <w:r w:rsidR="001B5FA4">
        <w:t>balloon</w:t>
      </w:r>
      <w:r>
        <w:t xml:space="preserve">.  The best way to do this is to slightly inflate the </w:t>
      </w:r>
      <w:r w:rsidR="001B5FA4">
        <w:t>balloon</w:t>
      </w:r>
      <w:r>
        <w:t xml:space="preserve"> and fix it over the top of the measuring cylinder.</w:t>
      </w:r>
      <w:r w:rsidR="00031C0E">
        <w:t xml:space="preserve">  Carefully squeeze out the air in the balloon and tie the top with a</w:t>
      </w:r>
      <w:r>
        <w:t xml:space="preserve"> piece of string. </w:t>
      </w:r>
    </w:p>
    <w:p w:rsidR="001B5FA4" w:rsidRDefault="001B5FA4" w:rsidP="00031C0E">
      <w:pPr>
        <w:pStyle w:val="ListParagraph"/>
        <w:numPr>
          <w:ilvl w:val="0"/>
          <w:numId w:val="6"/>
        </w:numPr>
        <w:tabs>
          <w:tab w:val="left" w:pos="2310"/>
        </w:tabs>
        <w:spacing w:after="0"/>
      </w:pPr>
      <w:r>
        <w:lastRenderedPageBreak/>
        <w:t>Affix the balloon on top of the small vial and fasten in place with a rubber band</w:t>
      </w:r>
      <w:r w:rsidR="002369D8">
        <w:t xml:space="preserve"> (cable tie used in photo)</w:t>
      </w:r>
      <w:r>
        <w:t>.</w:t>
      </w:r>
    </w:p>
    <w:p w:rsidR="00515337" w:rsidRDefault="001B5FA4" w:rsidP="004221E9">
      <w:pPr>
        <w:pStyle w:val="ListParagraph"/>
        <w:numPr>
          <w:ilvl w:val="0"/>
          <w:numId w:val="6"/>
        </w:numPr>
        <w:tabs>
          <w:tab w:val="left" w:pos="2310"/>
        </w:tabs>
        <w:spacing w:after="0"/>
      </w:pPr>
      <w:r>
        <w:t>Untie the string and allow the reaction to proceed. Carefully shake the reaction</w:t>
      </w:r>
      <w:r w:rsidR="00C60BE8">
        <w:t xml:space="preserve"> mixture</w:t>
      </w:r>
      <w:r>
        <w:t xml:space="preserve"> to ensure all the reagents have reacted</w:t>
      </w:r>
    </w:p>
    <w:p w:rsidR="004221E9" w:rsidRDefault="00515337" w:rsidP="00B309FC">
      <w:pPr>
        <w:pStyle w:val="ListParagraph"/>
        <w:numPr>
          <w:ilvl w:val="0"/>
          <w:numId w:val="6"/>
        </w:numPr>
        <w:tabs>
          <w:tab w:val="left" w:pos="2310"/>
        </w:tabs>
        <w:spacing w:after="0"/>
      </w:pPr>
      <w:r>
        <w:t>Now carefully bubble the carbon dioxide into an inverted 100 mL measuring cylinder(s)</w:t>
      </w:r>
      <w:r w:rsidR="002369D8">
        <w:t xml:space="preserve"> (plastic tubing shown in photo but this isn’t necessary)</w:t>
      </w:r>
      <w:r>
        <w:t xml:space="preserve"> and calculate the percentage yield of the reaction (do not fill a measuring cylinder fuller than 100 mL </w:t>
      </w:r>
      <w:r w:rsidR="002F2F54">
        <w:t xml:space="preserve">with </w:t>
      </w:r>
      <w:r w:rsidR="002F2F54" w:rsidRPr="002F2F54">
        <w:t>CO</w:t>
      </w:r>
      <w:r w:rsidR="002F2F54">
        <w:rPr>
          <w:vertAlign w:val="subscript"/>
        </w:rPr>
        <w:t>2</w:t>
      </w:r>
      <w:r w:rsidR="002F2F54">
        <w:t xml:space="preserve"> </w:t>
      </w:r>
      <w:r w:rsidRPr="002F2F54">
        <w:t>as</w:t>
      </w:r>
      <w:r>
        <w:t xml:space="preserve"> it will not be possible to measure the volume.</w:t>
      </w:r>
      <w:r w:rsidR="00C60BE8">
        <w:t>)</w:t>
      </w:r>
      <w:r w:rsidR="004221E9">
        <w:t xml:space="preserve"> </w:t>
      </w:r>
    </w:p>
    <w:p w:rsidR="00031C0E" w:rsidRDefault="00031C0E" w:rsidP="00031C0E">
      <w:pPr>
        <w:pStyle w:val="ListParagraph"/>
        <w:tabs>
          <w:tab w:val="left" w:pos="2310"/>
        </w:tabs>
        <w:spacing w:after="0"/>
      </w:pPr>
      <w:r>
        <w:rPr>
          <w:noProof/>
          <w:lang w:eastAsia="en-GB"/>
        </w:rPr>
        <w:drawing>
          <wp:anchor distT="0" distB="0" distL="114300" distR="114300" simplePos="0" relativeHeight="251693056" behindDoc="1" locked="0" layoutInCell="1" allowOverlap="1">
            <wp:simplePos x="0" y="0"/>
            <wp:positionH relativeFrom="column">
              <wp:posOffset>2265045</wp:posOffset>
            </wp:positionH>
            <wp:positionV relativeFrom="paragraph">
              <wp:posOffset>6350</wp:posOffset>
            </wp:positionV>
            <wp:extent cx="1470660" cy="2000250"/>
            <wp:effectExtent l="1905" t="0" r="0" b="0"/>
            <wp:wrapTight wrapText="bothSides">
              <wp:wrapPolygon edited="0">
                <wp:start x="28" y="21621"/>
                <wp:lineTo x="21292" y="21621"/>
                <wp:lineTo x="21292" y="226"/>
                <wp:lineTo x="28" y="226"/>
                <wp:lineTo x="28" y="2162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70660" cy="2000250"/>
                    </a:xfrm>
                    <a:prstGeom prst="rect">
                      <a:avLst/>
                    </a:prstGeom>
                  </pic:spPr>
                </pic:pic>
              </a:graphicData>
            </a:graphic>
          </wp:anchor>
        </w:drawing>
      </w:r>
    </w:p>
    <w:p w:rsidR="00AB5E24" w:rsidRDefault="00031C0E" w:rsidP="00AB5E24">
      <w:pPr>
        <w:tabs>
          <w:tab w:val="left" w:pos="2310"/>
        </w:tabs>
        <w:spacing w:after="0"/>
      </w:pPr>
      <w:r>
        <w:rPr>
          <w:noProof/>
          <w:lang w:eastAsia="en-GB"/>
        </w:rPr>
        <w:drawing>
          <wp:anchor distT="0" distB="0" distL="114300" distR="114300" simplePos="0" relativeHeight="251694080" behindDoc="1" locked="0" layoutInCell="1" allowOverlap="1">
            <wp:simplePos x="0" y="0"/>
            <wp:positionH relativeFrom="column">
              <wp:posOffset>3195955</wp:posOffset>
            </wp:positionH>
            <wp:positionV relativeFrom="paragraph">
              <wp:posOffset>76200</wp:posOffset>
            </wp:positionV>
            <wp:extent cx="1471295" cy="1444625"/>
            <wp:effectExtent l="0" t="5715" r="8890" b="8890"/>
            <wp:wrapTight wrapText="bothSides">
              <wp:wrapPolygon edited="0">
                <wp:start x="-84" y="21515"/>
                <wp:lineTo x="21451" y="21515"/>
                <wp:lineTo x="21451" y="152"/>
                <wp:lineTo x="-84" y="152"/>
                <wp:lineTo x="-84" y="2151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71295" cy="1444625"/>
                    </a:xfrm>
                    <a:prstGeom prst="rect">
                      <a:avLst/>
                    </a:prstGeom>
                  </pic:spPr>
                </pic:pic>
              </a:graphicData>
            </a:graphic>
          </wp:anchor>
        </w:drawing>
      </w:r>
    </w:p>
    <w:p w:rsidR="00BE73CB" w:rsidRDefault="00031C0E" w:rsidP="00BE73CB">
      <w:pPr>
        <w:pStyle w:val="ListParagraph"/>
        <w:spacing w:after="0"/>
        <w:ind w:left="405"/>
      </w:pPr>
      <w:r>
        <w:rPr>
          <w:noProof/>
          <w:lang w:eastAsia="en-GB"/>
        </w:rPr>
        <w:drawing>
          <wp:anchor distT="0" distB="0" distL="114300" distR="114300" simplePos="0" relativeHeight="251692032" behindDoc="1" locked="0" layoutInCell="1" allowOverlap="1">
            <wp:simplePos x="0" y="0"/>
            <wp:positionH relativeFrom="column">
              <wp:posOffset>-20955</wp:posOffset>
            </wp:positionH>
            <wp:positionV relativeFrom="paragraph">
              <wp:posOffset>10160</wp:posOffset>
            </wp:positionV>
            <wp:extent cx="1503680" cy="1223645"/>
            <wp:effectExtent l="6667" t="0" r="7938" b="7937"/>
            <wp:wrapTight wrapText="bothSides">
              <wp:wrapPolygon edited="0">
                <wp:start x="96" y="21718"/>
                <wp:lineTo x="21440" y="21718"/>
                <wp:lineTo x="21440" y="196"/>
                <wp:lineTo x="96" y="196"/>
                <wp:lineTo x="96" y="217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03680" cy="1223645"/>
                    </a:xfrm>
                    <a:prstGeom prst="rect">
                      <a:avLst/>
                    </a:prstGeom>
                  </pic:spPr>
                </pic:pic>
              </a:graphicData>
            </a:graphic>
          </wp:anchor>
        </w:drawing>
      </w:r>
    </w:p>
    <w:p w:rsidR="00AB5E24" w:rsidRDefault="00954D2C" w:rsidP="00AB5E24">
      <w:pPr>
        <w:tabs>
          <w:tab w:val="left" w:pos="2310"/>
        </w:tabs>
        <w:spacing w:after="0"/>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2734945</wp:posOffset>
                </wp:positionH>
                <wp:positionV relativeFrom="paragraph">
                  <wp:posOffset>180340</wp:posOffset>
                </wp:positionV>
                <wp:extent cx="400050" cy="314325"/>
                <wp:effectExtent l="19050" t="45085" r="38100" b="50165"/>
                <wp:wrapNone/>
                <wp:docPr id="15"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15.35pt;margin-top:14.2pt;width:3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" adj="13114" fillcolor="#00b050" strokecolor="#00b050" strokeweight="2pt"/>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39370</wp:posOffset>
                </wp:positionH>
                <wp:positionV relativeFrom="paragraph">
                  <wp:posOffset>180340</wp:posOffset>
                </wp:positionV>
                <wp:extent cx="400050" cy="314325"/>
                <wp:effectExtent l="19050" t="45085" r="38100" b="50165"/>
                <wp:wrapNone/>
                <wp:docPr id="14"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3.1pt;margin-top:14.2pt;width:31.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" adj="13114" fillcolor="#00b050" strokecolor="#00b050" strokeweight="2pt"/>
            </w:pict>
          </mc:Fallback>
        </mc:AlternateContent>
      </w: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D9560C" w:rsidRDefault="00D9560C" w:rsidP="00AB5E24">
      <w:pPr>
        <w:tabs>
          <w:tab w:val="left" w:pos="2310"/>
        </w:tabs>
        <w:spacing w:after="0"/>
      </w:pPr>
    </w:p>
    <w:p w:rsidR="00D9560C" w:rsidRDefault="00D9560C" w:rsidP="00AB5E24">
      <w:pPr>
        <w:tabs>
          <w:tab w:val="left" w:pos="2310"/>
        </w:tabs>
        <w:spacing w:after="0"/>
      </w:pPr>
    </w:p>
    <w:p w:rsidR="00AB5E24" w:rsidRDefault="00AB5E24" w:rsidP="00AB5E24">
      <w:pPr>
        <w:tabs>
          <w:tab w:val="left" w:pos="2310"/>
        </w:tabs>
        <w:spacing w:after="0"/>
      </w:pPr>
      <w:r>
        <w:t>The aim of this part of the practical is to show</w:t>
      </w:r>
      <w:r w:rsidR="002F2F54">
        <w:t xml:space="preserve"> that carbon dioxide acts as</w:t>
      </w:r>
      <w:r w:rsidR="005B7B5D">
        <w:t xml:space="preserve"> a green</w:t>
      </w:r>
      <w:r w:rsidR="002F2F54">
        <w:t>house gas:</w:t>
      </w:r>
    </w:p>
    <w:p w:rsidR="00D249B0" w:rsidRDefault="00D249B0" w:rsidP="00AB5E24">
      <w:pPr>
        <w:tabs>
          <w:tab w:val="left" w:pos="2310"/>
        </w:tabs>
        <w:spacing w:after="0"/>
      </w:pPr>
    </w:p>
    <w:p w:rsidR="00D249B0" w:rsidRDefault="00D249B0" w:rsidP="00D249B0">
      <w:pPr>
        <w:pStyle w:val="ListParagraph"/>
        <w:numPr>
          <w:ilvl w:val="0"/>
          <w:numId w:val="6"/>
        </w:numPr>
        <w:tabs>
          <w:tab w:val="left" w:pos="2310"/>
        </w:tabs>
        <w:spacing w:after="0"/>
      </w:pPr>
      <w:r>
        <w:t>Fill a co</w:t>
      </w:r>
      <w:r w:rsidR="002F2F54">
        <w:t xml:space="preserve">nical flask underwater </w:t>
      </w:r>
      <w:r>
        <w:t>with the carbon dioxide in the measuring cylinder(s)</w:t>
      </w:r>
      <w:proofErr w:type="gramStart"/>
      <w:r>
        <w:t>,</w:t>
      </w:r>
      <w:proofErr w:type="gramEnd"/>
      <w:r>
        <w:t xml:space="preserve"> depending on the percentage yield of the above reaction you will either use a 50 mL or a 100 mL conical flask.</w:t>
      </w:r>
    </w:p>
    <w:p w:rsidR="00AB5E24" w:rsidRDefault="00D249B0" w:rsidP="00AB5E24">
      <w:pPr>
        <w:pStyle w:val="ListParagraph"/>
        <w:numPr>
          <w:ilvl w:val="0"/>
          <w:numId w:val="6"/>
        </w:numPr>
        <w:tabs>
          <w:tab w:val="left" w:pos="2310"/>
        </w:tabs>
        <w:spacing w:after="0"/>
      </w:pPr>
      <w:r>
        <w:t xml:space="preserve">Under water place a </w:t>
      </w:r>
      <w:proofErr w:type="spellStart"/>
      <w:r>
        <w:t>subaseal</w:t>
      </w:r>
      <w:proofErr w:type="spellEnd"/>
      <w:r>
        <w:t xml:space="preserve"> on top of the flask and then invert the flask </w:t>
      </w:r>
      <w:r w:rsidR="00C60BE8">
        <w:t xml:space="preserve">(whilst keeping it </w:t>
      </w:r>
      <w:r>
        <w:t>under water</w:t>
      </w:r>
      <w:r w:rsidR="00C60BE8">
        <w:t>)</w:t>
      </w:r>
      <w:r>
        <w:t xml:space="preserve"> and check to see that no carbon dioxide escapes.  This step is very important.</w:t>
      </w:r>
    </w:p>
    <w:p w:rsidR="00E325E0" w:rsidRDefault="00AB5E24" w:rsidP="00B309FC">
      <w:pPr>
        <w:pStyle w:val="ListParagraph"/>
        <w:numPr>
          <w:ilvl w:val="0"/>
          <w:numId w:val="6"/>
        </w:numPr>
        <w:tabs>
          <w:tab w:val="left" w:pos="2310"/>
        </w:tabs>
        <w:spacing w:after="0"/>
      </w:pPr>
      <w:r>
        <w:t>P</w:t>
      </w:r>
      <w:r w:rsidR="00E325E0">
        <w:t xml:space="preserve">lace a </w:t>
      </w:r>
      <w:proofErr w:type="spellStart"/>
      <w:r w:rsidR="00E325E0">
        <w:t>subaseal</w:t>
      </w:r>
      <w:proofErr w:type="spellEnd"/>
      <w:r w:rsidR="00E325E0">
        <w:t xml:space="preserve"> on a conical flask filled with air.</w:t>
      </w:r>
    </w:p>
    <w:p w:rsidR="00D249B0" w:rsidRDefault="002925DF" w:rsidP="00D249B0">
      <w:pPr>
        <w:tabs>
          <w:tab w:val="left" w:pos="2310"/>
        </w:tabs>
        <w:spacing w:after="0"/>
      </w:pPr>
      <w:r>
        <w:rPr>
          <w:noProof/>
          <w:lang w:eastAsia="en-GB"/>
        </w:rPr>
        <w:drawing>
          <wp:anchor distT="0" distB="0" distL="114300" distR="114300" simplePos="0" relativeHeight="251728896" behindDoc="0" locked="0" layoutInCell="1" allowOverlap="1">
            <wp:simplePos x="0" y="0"/>
            <wp:positionH relativeFrom="column">
              <wp:posOffset>4591050</wp:posOffset>
            </wp:positionH>
            <wp:positionV relativeFrom="paragraph">
              <wp:posOffset>182880</wp:posOffset>
            </wp:positionV>
            <wp:extent cx="1377950" cy="1578610"/>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77950" cy="1578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27872" behindDoc="1" locked="0" layoutInCell="1" allowOverlap="1">
            <wp:simplePos x="0" y="0"/>
            <wp:positionH relativeFrom="column">
              <wp:posOffset>1890395</wp:posOffset>
            </wp:positionH>
            <wp:positionV relativeFrom="paragraph">
              <wp:posOffset>182880</wp:posOffset>
            </wp:positionV>
            <wp:extent cx="2180590" cy="1578610"/>
            <wp:effectExtent l="19050" t="0" r="0" b="0"/>
            <wp:wrapTight wrapText="bothSides">
              <wp:wrapPolygon edited="0">
                <wp:start x="-189" y="0"/>
                <wp:lineTo x="-189" y="21374"/>
                <wp:lineTo x="21512" y="21374"/>
                <wp:lineTo x="21512" y="0"/>
                <wp:lineTo x="-189"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180590" cy="1578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25824" behindDoc="1" locked="0" layoutInCell="1" allowOverlap="1">
            <wp:simplePos x="0" y="0"/>
            <wp:positionH relativeFrom="column">
              <wp:posOffset>-191770</wp:posOffset>
            </wp:positionH>
            <wp:positionV relativeFrom="paragraph">
              <wp:posOffset>130175</wp:posOffset>
            </wp:positionV>
            <wp:extent cx="1515745" cy="1621155"/>
            <wp:effectExtent l="76200" t="0" r="46355" b="0"/>
            <wp:wrapTight wrapText="bothSides">
              <wp:wrapPolygon edited="0">
                <wp:start x="63" y="21913"/>
                <wp:lineTo x="21238" y="21913"/>
                <wp:lineTo x="21238" y="85"/>
                <wp:lineTo x="63" y="85"/>
                <wp:lineTo x="63" y="21913"/>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rot="5400000">
                      <a:off x="0" y="0"/>
                      <a:ext cx="1515745" cy="1621155"/>
                    </a:xfrm>
                    <a:prstGeom prst="rect">
                      <a:avLst/>
                    </a:prstGeom>
                    <a:noFill/>
                    <a:ln w="9525">
                      <a:noFill/>
                      <a:miter lim="800000"/>
                      <a:headEnd/>
                      <a:tailEnd/>
                    </a:ln>
                  </pic:spPr>
                </pic:pic>
              </a:graphicData>
            </a:graphic>
          </wp:anchor>
        </w:drawing>
      </w:r>
    </w:p>
    <w:p w:rsidR="00D249B0" w:rsidRDefault="00D249B0" w:rsidP="00D249B0">
      <w:pPr>
        <w:tabs>
          <w:tab w:val="left" w:pos="2310"/>
        </w:tabs>
        <w:spacing w:after="0"/>
      </w:pPr>
    </w:p>
    <w:p w:rsidR="00D249B0" w:rsidRDefault="00D249B0" w:rsidP="00D249B0">
      <w:pPr>
        <w:tabs>
          <w:tab w:val="left" w:pos="2310"/>
        </w:tabs>
        <w:spacing w:after="0"/>
      </w:pPr>
    </w:p>
    <w:p w:rsidR="00D249B0" w:rsidRDefault="00954D2C" w:rsidP="00D249B0">
      <w:pPr>
        <w:tabs>
          <w:tab w:val="left" w:pos="2310"/>
        </w:tabs>
        <w:spacing w:after="0"/>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2643505</wp:posOffset>
                </wp:positionH>
                <wp:positionV relativeFrom="paragraph">
                  <wp:posOffset>131445</wp:posOffset>
                </wp:positionV>
                <wp:extent cx="400050" cy="314325"/>
                <wp:effectExtent l="13335" t="48895" r="34290" b="4635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208.15pt;margin-top:10.35pt;width:31.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" adj="13114" fillcolor="#00b050" strokecolor="#00b050" strokeweight="2pt"/>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-32385</wp:posOffset>
                </wp:positionH>
                <wp:positionV relativeFrom="paragraph">
                  <wp:posOffset>131445</wp:posOffset>
                </wp:positionV>
                <wp:extent cx="400050" cy="314325"/>
                <wp:effectExtent l="13970" t="48895" r="33655" b="46355"/>
                <wp:wrapNone/>
                <wp:docPr id="9" name="Righ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326" o:spid="_x0000_s1026" type="#_x0000_t13" style="position:absolute;margin-left:-2.55pt;margin-top:10.35pt;width:31.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" adj="13114" fillcolor="#00b050" strokecolor="#00b050" strokeweight="2pt"/>
            </w:pict>
          </mc:Fallback>
        </mc:AlternateContent>
      </w:r>
    </w:p>
    <w:p w:rsidR="00D249B0" w:rsidRDefault="00D249B0" w:rsidP="00D249B0">
      <w:pPr>
        <w:tabs>
          <w:tab w:val="left" w:pos="2310"/>
        </w:tabs>
        <w:spacing w:after="0"/>
      </w:pPr>
    </w:p>
    <w:p w:rsidR="00D249B0" w:rsidRDefault="00D249B0" w:rsidP="00D249B0">
      <w:pPr>
        <w:tabs>
          <w:tab w:val="left" w:pos="2310"/>
        </w:tabs>
        <w:spacing w:after="0"/>
      </w:pPr>
    </w:p>
    <w:p w:rsidR="00D249B0" w:rsidRDefault="00D249B0" w:rsidP="00D249B0">
      <w:pPr>
        <w:tabs>
          <w:tab w:val="left" w:pos="2310"/>
        </w:tabs>
        <w:spacing w:after="0"/>
      </w:pPr>
    </w:p>
    <w:p w:rsidR="00D249B0" w:rsidRDefault="00D249B0" w:rsidP="00D249B0">
      <w:pPr>
        <w:tabs>
          <w:tab w:val="left" w:pos="2310"/>
        </w:tabs>
        <w:spacing w:after="0"/>
      </w:pPr>
    </w:p>
    <w:p w:rsidR="003A14E9" w:rsidRDefault="003A14E9" w:rsidP="003A14E9">
      <w:pPr>
        <w:tabs>
          <w:tab w:val="left" w:pos="2310"/>
        </w:tabs>
        <w:spacing w:after="0"/>
        <w:ind w:left="360"/>
      </w:pPr>
    </w:p>
    <w:p w:rsidR="00D249B0" w:rsidRDefault="00D249B0" w:rsidP="003A14E9">
      <w:pPr>
        <w:tabs>
          <w:tab w:val="left" w:pos="2310"/>
        </w:tabs>
        <w:spacing w:after="0"/>
        <w:ind w:left="360"/>
      </w:pPr>
    </w:p>
    <w:p w:rsidR="003A14E9" w:rsidRDefault="003A14E9" w:rsidP="003A14E9">
      <w:pPr>
        <w:tabs>
          <w:tab w:val="left" w:pos="2310"/>
        </w:tabs>
        <w:spacing w:after="0"/>
        <w:ind w:left="360"/>
      </w:pPr>
      <w:r>
        <w:t>It is now possible to show that carbon dioxide is a greenhous</w:t>
      </w:r>
      <w:r w:rsidR="002F2F54">
        <w:t>e gas in two ways: either with</w:t>
      </w:r>
      <w:r>
        <w:t xml:space="preserve"> </w:t>
      </w:r>
      <w:r w:rsidR="00E325E0">
        <w:t xml:space="preserve">(1) </w:t>
      </w:r>
      <w:r w:rsidR="002F2F54">
        <w:t>a heat lamp or with</w:t>
      </w:r>
      <w:r>
        <w:t xml:space="preserve"> </w:t>
      </w:r>
      <w:r w:rsidR="00E325E0">
        <w:t xml:space="preserve">(2) </w:t>
      </w:r>
      <w:r w:rsidR="002F2F54">
        <w:t xml:space="preserve">a </w:t>
      </w:r>
      <w:r>
        <w:t xml:space="preserve">hot water bath.  Using a hot water bath may be </w:t>
      </w:r>
      <w:r w:rsidR="002F2F54">
        <w:t xml:space="preserve">the </w:t>
      </w:r>
      <w:r>
        <w:t xml:space="preserve">most convenient </w:t>
      </w:r>
      <w:r w:rsidR="002F2F54">
        <w:t xml:space="preserve">method </w:t>
      </w:r>
      <w:r>
        <w:t xml:space="preserve">for </w:t>
      </w:r>
      <w:r w:rsidR="00E325E0">
        <w:t>schools.</w:t>
      </w:r>
    </w:p>
    <w:p w:rsidR="00E325E0" w:rsidRDefault="00E325E0" w:rsidP="003A14E9">
      <w:pPr>
        <w:tabs>
          <w:tab w:val="left" w:pos="2310"/>
        </w:tabs>
        <w:spacing w:after="0"/>
        <w:ind w:left="360"/>
      </w:pPr>
    </w:p>
    <w:p w:rsidR="00E325E0" w:rsidRDefault="00E325E0" w:rsidP="00E325E0">
      <w:pPr>
        <w:pStyle w:val="ListParagraph"/>
        <w:numPr>
          <w:ilvl w:val="0"/>
          <w:numId w:val="7"/>
        </w:numPr>
        <w:tabs>
          <w:tab w:val="left" w:pos="2310"/>
        </w:tabs>
        <w:spacing w:after="0"/>
      </w:pPr>
      <w:r>
        <w:t xml:space="preserve">Place the 2 conical </w:t>
      </w:r>
      <w:proofErr w:type="gramStart"/>
      <w:r>
        <w:t>flask</w:t>
      </w:r>
      <w:proofErr w:type="gramEnd"/>
      <w:r>
        <w:t xml:space="preserve"> at a fixed distance, close to the heat s</w:t>
      </w:r>
      <w:r w:rsidR="002F2F54">
        <w:t xml:space="preserve">ource and expose </w:t>
      </w:r>
      <w:r>
        <w:t xml:space="preserve">for approximately 5 minutes.  Turn of the heat lamp and remove the 2 flasks.  Force an electronic thermometer through the </w:t>
      </w:r>
      <w:proofErr w:type="spellStart"/>
      <w:r>
        <w:t>subaseal</w:t>
      </w:r>
      <w:proofErr w:type="spellEnd"/>
      <w:r>
        <w:t xml:space="preserve"> and measure both the temperature maximum and how the gases retain the heat over the next 5/ 10 minutes.  Take readings every 15 </w:t>
      </w:r>
      <w:r>
        <w:lastRenderedPageBreak/>
        <w:t>seconds.</w:t>
      </w:r>
      <w:r w:rsidR="00137576">
        <w:t xml:space="preserve">  </w:t>
      </w:r>
      <w:r w:rsidR="00137576" w:rsidRPr="002F2F54">
        <w:rPr>
          <w:u w:val="single"/>
        </w:rPr>
        <w:t>The thermometer must not be placed into the conical flask before the lamp is switched off</w:t>
      </w:r>
      <w:r w:rsidR="002F2F54" w:rsidRPr="002F2F54">
        <w:rPr>
          <w:u w:val="single"/>
        </w:rPr>
        <w:t>.</w:t>
      </w:r>
      <w:r w:rsidR="00D9560C" w:rsidRPr="00D9560C">
        <w:rPr>
          <w:noProof/>
          <w:lang w:eastAsia="en-GB"/>
        </w:rPr>
        <w:t xml:space="preserve"> </w:t>
      </w:r>
    </w:p>
    <w:p w:rsidR="00E325E0" w:rsidRDefault="00E325E0" w:rsidP="00E325E0">
      <w:pPr>
        <w:pStyle w:val="ListParagraph"/>
        <w:numPr>
          <w:ilvl w:val="0"/>
          <w:numId w:val="7"/>
        </w:numPr>
        <w:tabs>
          <w:tab w:val="left" w:pos="2310"/>
        </w:tabs>
        <w:spacing w:after="0"/>
      </w:pPr>
      <w:r>
        <w:t xml:space="preserve">Clamp the 2 </w:t>
      </w:r>
      <w:r w:rsidR="00C60BE8">
        <w:t>conical</w:t>
      </w:r>
      <w:r>
        <w:t xml:space="preserve"> flasks in a hot water bath at approximately 80 </w:t>
      </w:r>
      <w:proofErr w:type="spellStart"/>
      <w:r>
        <w:rPr>
          <w:vertAlign w:val="superscript"/>
        </w:rPr>
        <w:t>o</w:t>
      </w:r>
      <w:r>
        <w:t>C</w:t>
      </w:r>
      <w:proofErr w:type="spellEnd"/>
      <w:r>
        <w:t xml:space="preserve"> and allow them to heat up for 5 </w:t>
      </w:r>
      <w:proofErr w:type="spellStart"/>
      <w:r>
        <w:t>mins</w:t>
      </w:r>
      <w:proofErr w:type="spellEnd"/>
      <w:r>
        <w:t>. Perform the same procedure as above, measuring the temperatures and the retention of heat.</w:t>
      </w:r>
    </w:p>
    <w:p w:rsidR="00E325E0" w:rsidRDefault="00D249B0" w:rsidP="00E325E0">
      <w:pPr>
        <w:tabs>
          <w:tab w:val="left" w:pos="2310"/>
        </w:tabs>
        <w:spacing w:after="0"/>
      </w:pPr>
      <w:r>
        <w:rPr>
          <w:noProof/>
          <w:lang w:eastAsia="en-GB"/>
        </w:rPr>
        <w:drawing>
          <wp:anchor distT="0" distB="0" distL="114300" distR="114300" simplePos="0" relativeHeight="251710464" behindDoc="0" locked="0" layoutInCell="1" allowOverlap="1">
            <wp:simplePos x="0" y="0"/>
            <wp:positionH relativeFrom="column">
              <wp:posOffset>1270000</wp:posOffset>
            </wp:positionH>
            <wp:positionV relativeFrom="paragraph">
              <wp:posOffset>182245</wp:posOffset>
            </wp:positionV>
            <wp:extent cx="1675130" cy="162814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130" cy="1628140"/>
                    </a:xfrm>
                    <a:prstGeom prst="rect">
                      <a:avLst/>
                    </a:prstGeom>
                  </pic:spPr>
                </pic:pic>
              </a:graphicData>
            </a:graphic>
          </wp:anchor>
        </w:drawing>
      </w:r>
      <w:r w:rsidR="00954D2C">
        <w:rPr>
          <w:noProof/>
          <w:lang w:eastAsia="en-GB"/>
        </w:rPr>
        <mc:AlternateContent>
          <mc:Choice Requires="wps">
            <w:drawing>
              <wp:anchor distT="0" distB="0" distL="114300" distR="114300" simplePos="0" relativeHeight="251713536" behindDoc="1" locked="0" layoutInCell="1" allowOverlap="1">
                <wp:simplePos x="0" y="0"/>
                <wp:positionH relativeFrom="column">
                  <wp:posOffset>920750</wp:posOffset>
                </wp:positionH>
                <wp:positionV relativeFrom="paragraph">
                  <wp:posOffset>125730</wp:posOffset>
                </wp:positionV>
                <wp:extent cx="400050" cy="295275"/>
                <wp:effectExtent l="0" t="0" r="19050" b="2857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2" o:spid="_x0000_s1036" type="#_x0000_t202" style="position:absolute;margin-left:72.5pt;margin-top:9.9pt;width:31.5pt;height:23.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" fillcolor="white [3201]" strokecolor="white [3212]" strokeweight=".5pt">
                <v:path arrowok="t"/>
                <v:textbox>
                  <w:txbxContent>
                    <w:p w:rsidR="002E0ED6" w:rsidRDefault="002E0ED6">
                      <w:r>
                        <w:t>(1)</w:t>
                      </w:r>
                    </w:p>
                  </w:txbxContent>
                </v:textbox>
              </v:shape>
            </w:pict>
          </mc:Fallback>
        </mc:AlternateContent>
      </w:r>
      <w:r w:rsidR="00954D2C">
        <w:rPr>
          <w:noProof/>
          <w:lang w:eastAsia="en-GB"/>
        </w:rPr>
        <mc:AlternateContent>
          <mc:Choice Requires="wps">
            <w:drawing>
              <wp:anchor distT="0" distB="0" distL="114300" distR="114300" simplePos="0" relativeHeight="251715584" behindDoc="1" locked="0" layoutInCell="1" allowOverlap="1">
                <wp:simplePos x="0" y="0"/>
                <wp:positionH relativeFrom="column">
                  <wp:posOffset>3025140</wp:posOffset>
                </wp:positionH>
                <wp:positionV relativeFrom="paragraph">
                  <wp:posOffset>122555</wp:posOffset>
                </wp:positionV>
                <wp:extent cx="361950" cy="295275"/>
                <wp:effectExtent l="0" t="0" r="1905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A0277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3" o:spid="_x0000_s1037" type="#_x0000_t202" style="position:absolute;margin-left:238.2pt;margin-top:9.6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" fillcolor="white [3201]" strokecolor="white [3212]" strokeweight=".5pt">
                <v:path arrowok="t"/>
                <v:textbox>
                  <w:txbxContent>
                    <w:p w:rsidR="002E0ED6" w:rsidRDefault="002E0ED6" w:rsidP="00A0277E">
                      <w:r>
                        <w:t>(2)</w:t>
                      </w:r>
                    </w:p>
                  </w:txbxContent>
                </v:textbox>
              </v:shape>
            </w:pict>
          </mc:Fallback>
        </mc:AlternateContent>
      </w:r>
    </w:p>
    <w:p w:rsidR="00D9560C" w:rsidRDefault="00D9560C" w:rsidP="00A0277E">
      <w:pPr>
        <w:tabs>
          <w:tab w:val="left" w:pos="2310"/>
        </w:tabs>
        <w:spacing w:after="0"/>
        <w:ind w:left="360"/>
      </w:pPr>
    </w:p>
    <w:p w:rsidR="00D9560C" w:rsidRDefault="00D249B0" w:rsidP="00E325E0">
      <w:pPr>
        <w:tabs>
          <w:tab w:val="left" w:pos="2310"/>
        </w:tabs>
        <w:spacing w:after="0"/>
      </w:pPr>
      <w:r>
        <w:rPr>
          <w:noProof/>
          <w:lang w:eastAsia="en-GB"/>
        </w:rPr>
        <w:drawing>
          <wp:anchor distT="0" distB="0" distL="114300" distR="114300" simplePos="0" relativeHeight="251712512" behindDoc="0" locked="0" layoutInCell="1" allowOverlap="1">
            <wp:simplePos x="0" y="0"/>
            <wp:positionH relativeFrom="column">
              <wp:posOffset>3144428</wp:posOffset>
            </wp:positionH>
            <wp:positionV relativeFrom="paragraph">
              <wp:posOffset>11569</wp:posOffset>
            </wp:positionV>
            <wp:extent cx="1695423" cy="1211477"/>
            <wp:effectExtent l="0" t="247650" r="0" b="2178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02185" cy="1216309"/>
                    </a:xfrm>
                    <a:prstGeom prst="rect">
                      <a:avLst/>
                    </a:prstGeom>
                  </pic:spPr>
                </pic:pic>
              </a:graphicData>
            </a:graphic>
            <wp14:sizeRelH relativeFrom="margin">
              <wp14:pctWidth>0</wp14:pctWidth>
            </wp14:sizeRelH>
            <wp14:sizeRelV relativeFrom="margin">
              <wp14:pctHeight>0</wp14:pctHeight>
            </wp14:sizeRelV>
          </wp:anchor>
        </w:drawing>
      </w: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3A45C8" w:rsidRDefault="00E325E0" w:rsidP="00E325E0">
      <w:pPr>
        <w:tabs>
          <w:tab w:val="left" w:pos="2310"/>
        </w:tabs>
        <w:spacing w:after="0"/>
      </w:pPr>
      <w:r>
        <w:t xml:space="preserve">It is very apparent that the carbon dioxide </w:t>
      </w:r>
      <w:r w:rsidR="00D249B0">
        <w:t>absorbs</w:t>
      </w:r>
      <w:r>
        <w:t xml:space="preserve"> and retains the heat better than air.  A temperature difference of above 10 </w:t>
      </w:r>
      <w:proofErr w:type="spellStart"/>
      <w:r>
        <w:rPr>
          <w:vertAlign w:val="superscript"/>
        </w:rPr>
        <w:t>o</w:t>
      </w:r>
      <w:r w:rsidR="003A45C8">
        <w:t>C</w:t>
      </w:r>
      <w:proofErr w:type="spellEnd"/>
      <w:r w:rsidR="003A45C8">
        <w:t xml:space="preserve"> is recorded for both set ups.</w:t>
      </w:r>
    </w:p>
    <w:p w:rsidR="00D249B0" w:rsidRDefault="00D249B0" w:rsidP="00E325E0">
      <w:pPr>
        <w:tabs>
          <w:tab w:val="left" w:pos="2310"/>
        </w:tabs>
        <w:spacing w:after="0"/>
      </w:pPr>
    </w:p>
    <w:p w:rsidR="00D249B0" w:rsidRDefault="00D249B0" w:rsidP="00E325E0">
      <w:pPr>
        <w:tabs>
          <w:tab w:val="left" w:pos="2310"/>
        </w:tabs>
        <w:spacing w:after="0"/>
      </w:pPr>
      <w:r>
        <w:rPr>
          <w:noProof/>
          <w:lang w:eastAsia="en-GB"/>
        </w:rPr>
        <w:drawing>
          <wp:anchor distT="0" distB="0" distL="114300" distR="114300" simplePos="0" relativeHeight="251717632" behindDoc="1" locked="0" layoutInCell="1" allowOverlap="1">
            <wp:simplePos x="0" y="0"/>
            <wp:positionH relativeFrom="margin">
              <wp:align>center</wp:align>
            </wp:positionH>
            <wp:positionV relativeFrom="paragraph">
              <wp:posOffset>168275</wp:posOffset>
            </wp:positionV>
            <wp:extent cx="1592580" cy="1313180"/>
            <wp:effectExtent l="63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92580" cy="1313180"/>
                    </a:xfrm>
                    <a:prstGeom prst="rect">
                      <a:avLst/>
                    </a:prstGeom>
                  </pic:spPr>
                </pic:pic>
              </a:graphicData>
            </a:graphic>
          </wp:anchor>
        </w:drawing>
      </w: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3A45C8" w:rsidRDefault="003A45C8" w:rsidP="00E325E0">
      <w:pPr>
        <w:tabs>
          <w:tab w:val="left" w:pos="2310"/>
        </w:tabs>
        <w:spacing w:after="0"/>
      </w:pPr>
    </w:p>
    <w:p w:rsidR="00D249B0" w:rsidRDefault="003A45C8" w:rsidP="003A45C8">
      <w:pPr>
        <w:pStyle w:val="ListParagraph"/>
        <w:numPr>
          <w:ilvl w:val="0"/>
          <w:numId w:val="8"/>
        </w:numPr>
        <w:tabs>
          <w:tab w:val="left" w:pos="2310"/>
        </w:tabs>
        <w:spacing w:after="0"/>
      </w:pPr>
      <w:r>
        <w:t>Students should finally check that the gas is in fact carbon dioxide by removing the seal and dipping a lit splint into both flasks.  The carbon dioxide will extinguish the flame.</w:t>
      </w:r>
    </w:p>
    <w:p w:rsidR="00D249B0" w:rsidRDefault="00D249B0" w:rsidP="00D249B0">
      <w:pPr>
        <w:tabs>
          <w:tab w:val="left" w:pos="2310"/>
        </w:tabs>
        <w:spacing w:after="0"/>
        <w:rPr>
          <w:b/>
        </w:rPr>
      </w:pPr>
    </w:p>
    <w:p w:rsidR="003A45C8" w:rsidRPr="00D249B0" w:rsidRDefault="003A45C8" w:rsidP="00D249B0">
      <w:pPr>
        <w:tabs>
          <w:tab w:val="left" w:pos="2310"/>
        </w:tabs>
        <w:spacing w:after="0"/>
      </w:pPr>
      <w:r w:rsidRPr="00D249B0">
        <w:rPr>
          <w:b/>
        </w:rPr>
        <w:t>Questions for the students:</w:t>
      </w:r>
    </w:p>
    <w:p w:rsidR="003A45C8" w:rsidRDefault="003A45C8" w:rsidP="003A45C8">
      <w:pPr>
        <w:tabs>
          <w:tab w:val="left" w:pos="2310"/>
        </w:tabs>
        <w:spacing w:after="0"/>
      </w:pPr>
    </w:p>
    <w:p w:rsidR="00D249B0" w:rsidRDefault="003A45C8" w:rsidP="003A45C8">
      <w:pPr>
        <w:tabs>
          <w:tab w:val="left" w:pos="2310"/>
        </w:tabs>
        <w:spacing w:after="0"/>
      </w:pPr>
      <w:r>
        <w:t>They are expected to work out the relevant concentrations, volumes and masses of reagents required for the reaction</w:t>
      </w:r>
      <w:r w:rsidR="002F2F54">
        <w:t xml:space="preserve"> during lesson time</w:t>
      </w:r>
      <w:r w:rsidR="00D249B0">
        <w:t>.</w:t>
      </w:r>
    </w:p>
    <w:p w:rsidR="00D249B0" w:rsidRPr="00D249B0" w:rsidRDefault="00D249B0" w:rsidP="003A45C8">
      <w:pPr>
        <w:tabs>
          <w:tab w:val="left" w:pos="2310"/>
        </w:tabs>
        <w:spacing w:after="0"/>
      </w:pPr>
    </w:p>
    <w:p w:rsidR="00AB5E24" w:rsidRDefault="00A23030" w:rsidP="003A45C8">
      <w:pPr>
        <w:tabs>
          <w:tab w:val="left" w:pos="2310"/>
        </w:tabs>
        <w:spacing w:after="0"/>
      </w:pPr>
      <w:r>
        <w:t>Please see the student resource; the answer sheet is also attached.</w:t>
      </w:r>
    </w:p>
    <w:p w:rsidR="00A23030" w:rsidRDefault="00A23030" w:rsidP="003A45C8">
      <w:pPr>
        <w:tabs>
          <w:tab w:val="left" w:pos="2310"/>
        </w:tabs>
        <w:spacing w:after="0"/>
      </w:pPr>
    </w:p>
    <w:p w:rsidR="00AB5E24" w:rsidRDefault="0045605E" w:rsidP="003A45C8">
      <w:pPr>
        <w:tabs>
          <w:tab w:val="left" w:pos="2310"/>
        </w:tabs>
        <w:spacing w:after="0"/>
        <w:rPr>
          <w:b/>
        </w:rPr>
      </w:pPr>
      <w:r w:rsidRPr="0045605E">
        <w:rPr>
          <w:b/>
        </w:rPr>
        <w:t>Extension question:</w:t>
      </w:r>
    </w:p>
    <w:p w:rsidR="00A23030" w:rsidRPr="0045605E" w:rsidRDefault="00A23030" w:rsidP="003A45C8">
      <w:pPr>
        <w:tabs>
          <w:tab w:val="left" w:pos="2310"/>
        </w:tabs>
        <w:spacing w:after="0"/>
        <w:rPr>
          <w:b/>
        </w:rPr>
      </w:pPr>
    </w:p>
    <w:p w:rsidR="0045605E" w:rsidRDefault="0045605E" w:rsidP="003A45C8">
      <w:pPr>
        <w:tabs>
          <w:tab w:val="left" w:pos="2310"/>
        </w:tabs>
        <w:spacing w:after="0"/>
      </w:pPr>
      <w:r>
        <w:t>Why does a greenhouse gas absorb IR radiation?</w:t>
      </w:r>
    </w:p>
    <w:p w:rsidR="0045605E" w:rsidRDefault="0045605E" w:rsidP="003A45C8">
      <w:pPr>
        <w:tabs>
          <w:tab w:val="left" w:pos="2310"/>
        </w:tabs>
        <w:spacing w:after="0"/>
      </w:pPr>
    </w:p>
    <w:p w:rsidR="0045605E" w:rsidRDefault="0045605E" w:rsidP="0045605E">
      <w:pPr>
        <w:pStyle w:val="ListParagraph"/>
        <w:numPr>
          <w:ilvl w:val="0"/>
          <w:numId w:val="2"/>
        </w:numPr>
      </w:pPr>
      <w:r>
        <w:t xml:space="preserve">(ANSWER) In order to absorb IR radiation there needs to be a change of dipole moment in the molecule, this is not the case for diatomic molecules of oxygen, nitrogen and monoatomic </w:t>
      </w:r>
      <w:r>
        <w:lastRenderedPageBreak/>
        <w:t>argon.  These gases make up the majority of the Earth’s atmosphere and therefore do not contribute to global warming.</w:t>
      </w:r>
    </w:p>
    <w:p w:rsidR="003555E2" w:rsidRPr="003555E2" w:rsidRDefault="003555E2" w:rsidP="003555E2">
      <w:pPr>
        <w:rPr>
          <w:b/>
        </w:rPr>
      </w:pPr>
      <w:r w:rsidRPr="003555E2">
        <w:rPr>
          <w:b/>
        </w:rPr>
        <w:t>Additional Information:</w:t>
      </w:r>
    </w:p>
    <w:p w:rsidR="003555E2" w:rsidRDefault="003555E2" w:rsidP="003555E2">
      <w:pPr>
        <w:rPr>
          <w:rFonts w:cs="ArialMT"/>
        </w:rPr>
      </w:pPr>
      <w:r w:rsidRPr="00702F02">
        <w:rPr>
          <w:rFonts w:cs="ArialMT"/>
        </w:rPr>
        <w:t>Phenolphthalein</w:t>
      </w:r>
      <w:r>
        <w:rPr>
          <w:rFonts w:cs="ArialMT"/>
        </w:rPr>
        <w:t xml:space="preserve"> indicator can be made by adding 0.01g of solid to 10 mL of distilled water.  This is then added to ethanol (96 %).  This volume should be plenty for a large sized class.</w:t>
      </w:r>
      <w:r w:rsidR="002E0ED6">
        <w:rPr>
          <w:rFonts w:cs="ArialMT"/>
        </w:rPr>
        <w:t xml:space="preserve">  See risk assessment for hazard data on phenolphthalein.</w:t>
      </w:r>
    </w:p>
    <w:p w:rsidR="00E838B5" w:rsidRDefault="002E0ED6" w:rsidP="003555E2">
      <w:pPr>
        <w:rPr>
          <w:rFonts w:cs="ArialMT"/>
        </w:rPr>
      </w:pPr>
      <w:r>
        <w:rPr>
          <w:rFonts w:cs="ArialMT"/>
        </w:rPr>
        <w:t>Attached is a spectrum</w:t>
      </w:r>
      <w:r w:rsidR="00E838B5">
        <w:rPr>
          <w:rFonts w:cs="ArialMT"/>
        </w:rPr>
        <w:t xml:space="preserve"> of c</w:t>
      </w:r>
      <w:r>
        <w:rPr>
          <w:rFonts w:cs="ArialMT"/>
        </w:rPr>
        <w:t xml:space="preserve">arbon dioxide and air.  It is unusual and will be unfamiliar to the students.  It should be used at the teacher’s digression.  It displays vibrational structure and peaks corresponding to vibrational modes which are not present in a carbonyl e.g. ketone or aldehyde.  </w:t>
      </w:r>
    </w:p>
    <w:p w:rsidR="002369D8" w:rsidRDefault="007A635E" w:rsidP="003555E2">
      <w:pPr>
        <w:rPr>
          <w:rFonts w:cs="ArialMT"/>
          <w:b/>
        </w:rPr>
      </w:pPr>
      <w:r>
        <w:rPr>
          <w:rFonts w:cs="ArialMT"/>
          <w:b/>
          <w:noProof/>
          <w:lang w:eastAsia="en-GB"/>
        </w:rPr>
        <w:drawing>
          <wp:anchor distT="0" distB="0" distL="114300" distR="114300" simplePos="0" relativeHeight="251734016" behindDoc="0" locked="0" layoutInCell="1" allowOverlap="1" wp14:anchorId="2D24C1EC" wp14:editId="763036D3">
            <wp:simplePos x="0" y="0"/>
            <wp:positionH relativeFrom="column">
              <wp:posOffset>2915727</wp:posOffset>
            </wp:positionH>
            <wp:positionV relativeFrom="paragraph">
              <wp:posOffset>39358</wp:posOffset>
            </wp:positionV>
            <wp:extent cx="2866247" cy="1901889"/>
            <wp:effectExtent l="1905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866853" cy="1902291"/>
                    </a:xfrm>
                    <a:prstGeom prst="rect">
                      <a:avLst/>
                    </a:prstGeom>
                    <a:noFill/>
                    <a:ln w="9525">
                      <a:noFill/>
                      <a:miter lim="800000"/>
                      <a:headEnd/>
                      <a:tailEnd/>
                    </a:ln>
                  </pic:spPr>
                </pic:pic>
              </a:graphicData>
            </a:graphic>
          </wp:anchor>
        </w:drawing>
      </w:r>
      <w:r w:rsidR="002369D8">
        <w:rPr>
          <w:rFonts w:cs="ArialMT"/>
          <w:b/>
        </w:rPr>
        <w:t>Equipment per pair:</w:t>
      </w:r>
    </w:p>
    <w:p w:rsidR="002369D8" w:rsidRDefault="002369D8" w:rsidP="002369D8">
      <w:pPr>
        <w:spacing w:after="0"/>
        <w:rPr>
          <w:rFonts w:cs="ArialMT"/>
        </w:rPr>
      </w:pPr>
      <w:r>
        <w:rPr>
          <w:rFonts w:cs="ArialMT"/>
        </w:rPr>
        <w:t>Conical Flask x 2</w:t>
      </w:r>
    </w:p>
    <w:p w:rsidR="007B7C00" w:rsidRDefault="007B7C00" w:rsidP="002369D8">
      <w:pPr>
        <w:spacing w:after="0"/>
        <w:rPr>
          <w:rFonts w:cs="ArialMT"/>
        </w:rPr>
      </w:pPr>
      <w:r>
        <w:rPr>
          <w:rFonts w:cs="ArialMT"/>
        </w:rPr>
        <w:t>10 mL measuring cylinder</w:t>
      </w:r>
    </w:p>
    <w:p w:rsidR="002369D8" w:rsidRDefault="002369D8" w:rsidP="002369D8">
      <w:pPr>
        <w:spacing w:after="0"/>
        <w:rPr>
          <w:rFonts w:cs="ArialMT"/>
        </w:rPr>
      </w:pPr>
      <w:r>
        <w:rPr>
          <w:rFonts w:cs="ArialMT"/>
        </w:rPr>
        <w:t>Balloon (+ spare in case it breaks)</w:t>
      </w:r>
    </w:p>
    <w:p w:rsidR="002369D8" w:rsidRDefault="002369D8" w:rsidP="002369D8">
      <w:pPr>
        <w:spacing w:after="0"/>
        <w:rPr>
          <w:rFonts w:cs="ArialMT"/>
        </w:rPr>
      </w:pPr>
      <w:r>
        <w:rPr>
          <w:rFonts w:cs="ArialMT"/>
        </w:rPr>
        <w:t>Water bath</w:t>
      </w:r>
    </w:p>
    <w:p w:rsidR="002369D8" w:rsidRDefault="002369D8" w:rsidP="002369D8">
      <w:pPr>
        <w:spacing w:after="0"/>
        <w:rPr>
          <w:rFonts w:cs="ArialMT"/>
        </w:rPr>
      </w:pPr>
      <w:r>
        <w:rPr>
          <w:rFonts w:cs="ArialMT"/>
        </w:rPr>
        <w:t>Hot plate</w:t>
      </w:r>
    </w:p>
    <w:p w:rsidR="002369D8" w:rsidRDefault="002369D8" w:rsidP="002369D8">
      <w:pPr>
        <w:spacing w:after="0"/>
        <w:rPr>
          <w:rFonts w:cs="ArialMT"/>
        </w:rPr>
      </w:pPr>
      <w:r>
        <w:rPr>
          <w:rFonts w:cs="ArialMT"/>
        </w:rPr>
        <w:t>Measuring cylinder x 2</w:t>
      </w:r>
    </w:p>
    <w:p w:rsidR="002369D8" w:rsidRDefault="002369D8" w:rsidP="002369D8">
      <w:pPr>
        <w:spacing w:after="0"/>
        <w:rPr>
          <w:rFonts w:cs="ArialMT"/>
        </w:rPr>
      </w:pPr>
      <w:r>
        <w:rPr>
          <w:rFonts w:cs="ArialMT"/>
        </w:rPr>
        <w:t xml:space="preserve">Rubber band/ cable tie </w:t>
      </w:r>
    </w:p>
    <w:p w:rsidR="002369D8" w:rsidRDefault="002369D8" w:rsidP="002369D8">
      <w:pPr>
        <w:spacing w:after="0"/>
        <w:rPr>
          <w:rFonts w:cs="ArialMT"/>
        </w:rPr>
      </w:pPr>
      <w:r>
        <w:rPr>
          <w:rFonts w:cs="ArialMT"/>
        </w:rPr>
        <w:t>String</w:t>
      </w:r>
    </w:p>
    <w:p w:rsidR="002369D8" w:rsidRDefault="00954D2C" w:rsidP="002369D8">
      <w:pPr>
        <w:spacing w:after="0"/>
        <w:rPr>
          <w:rFonts w:cs="ArialMT"/>
        </w:rPr>
      </w:pPr>
      <w:r>
        <w:rPr>
          <w:rFonts w:cs="ArialMT"/>
          <w:noProof/>
          <w:lang w:eastAsia="en-GB"/>
        </w:rPr>
        <mc:AlternateContent>
          <mc:Choice Requires="wps">
            <w:drawing>
              <wp:anchor distT="0" distB="0" distL="114300" distR="114300" simplePos="0" relativeHeight="251735040" behindDoc="0" locked="0" layoutInCell="1" allowOverlap="1">
                <wp:simplePos x="0" y="0"/>
                <wp:positionH relativeFrom="column">
                  <wp:posOffset>3864610</wp:posOffset>
                </wp:positionH>
                <wp:positionV relativeFrom="paragraph">
                  <wp:posOffset>36830</wp:posOffset>
                </wp:positionV>
                <wp:extent cx="1984375" cy="241300"/>
                <wp:effectExtent l="6985" t="10795" r="8890" b="508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41300"/>
                        </a:xfrm>
                        <a:prstGeom prst="rect">
                          <a:avLst/>
                        </a:prstGeom>
                        <a:solidFill>
                          <a:srgbClr val="FFFFFF"/>
                        </a:solidFill>
                        <a:ln w="9525">
                          <a:solidFill>
                            <a:schemeClr val="bg1">
                              <a:lumMod val="100000"/>
                              <a:lumOff val="0"/>
                            </a:schemeClr>
                          </a:solidFill>
                          <a:miter lim="800000"/>
                          <a:headEnd/>
                          <a:tailEnd/>
                        </a:ln>
                      </wps:spPr>
                      <wps:txbx>
                        <w:txbxContent>
                          <w:p w:rsidR="002E0ED6" w:rsidRPr="007A635E" w:rsidRDefault="002E0ED6">
                            <w:pPr>
                              <w:rPr>
                                <w:i/>
                                <w:sz w:val="18"/>
                                <w:szCs w:val="18"/>
                              </w:rPr>
                            </w:pPr>
                            <w:r w:rsidRPr="007A635E">
                              <w:rPr>
                                <w:i/>
                                <w:sz w:val="18"/>
                                <w:szCs w:val="18"/>
                              </w:rPr>
                              <w:t>Enlarge this picture</w:t>
                            </w:r>
                            <w:r>
                              <w:rPr>
                                <w:i/>
                                <w:sz w:val="18"/>
                                <w:szCs w:val="18"/>
                              </w:rPr>
                              <w:t xml:space="preserve"> for a better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304.3pt;margin-top:2.9pt;width:156.2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" strokecolor="white [3212]">
                <v:textbox>
                  <w:txbxContent>
                    <w:p w:rsidR="002E0ED6" w:rsidRPr="007A635E" w:rsidRDefault="002E0ED6">
                      <w:pPr>
                        <w:rPr>
                          <w:i/>
                          <w:sz w:val="18"/>
                          <w:szCs w:val="18"/>
                        </w:rPr>
                      </w:pPr>
                      <w:r w:rsidRPr="007A635E">
                        <w:rPr>
                          <w:i/>
                          <w:sz w:val="18"/>
                          <w:szCs w:val="18"/>
                        </w:rPr>
                        <w:t>Enlarge this picture</w:t>
                      </w:r>
                      <w:r>
                        <w:rPr>
                          <w:i/>
                          <w:sz w:val="18"/>
                          <w:szCs w:val="18"/>
                        </w:rPr>
                        <w:t xml:space="preserve"> for a better view.</w:t>
                      </w:r>
                    </w:p>
                  </w:txbxContent>
                </v:textbox>
              </v:shape>
            </w:pict>
          </mc:Fallback>
        </mc:AlternateContent>
      </w:r>
      <w:r w:rsidR="002369D8">
        <w:rPr>
          <w:rFonts w:cs="ArialMT"/>
        </w:rPr>
        <w:t>Sample vial</w:t>
      </w:r>
    </w:p>
    <w:p w:rsidR="007A635E" w:rsidRDefault="002369D8" w:rsidP="002369D8">
      <w:pPr>
        <w:spacing w:after="0"/>
        <w:rPr>
          <w:rFonts w:cs="ArialMT"/>
        </w:rPr>
      </w:pPr>
      <w:proofErr w:type="spellStart"/>
      <w:r w:rsidRPr="002369D8">
        <w:rPr>
          <w:rFonts w:cs="ArialMT"/>
          <w:b/>
        </w:rPr>
        <w:t>Subaseal</w:t>
      </w:r>
      <w:proofErr w:type="spellEnd"/>
      <w:r w:rsidRPr="002369D8">
        <w:rPr>
          <w:rFonts w:cs="ArialMT"/>
          <w:b/>
        </w:rPr>
        <w:t xml:space="preserve"> x2</w:t>
      </w:r>
      <w:r>
        <w:rPr>
          <w:rFonts w:cs="ArialMT"/>
          <w:b/>
        </w:rPr>
        <w:t xml:space="preserve"> </w:t>
      </w:r>
      <w:r>
        <w:rPr>
          <w:rFonts w:cs="ArialMT"/>
        </w:rPr>
        <w:t>(do not use bung as gas might escape</w:t>
      </w:r>
      <w:r w:rsidR="007A635E">
        <w:rPr>
          <w:rFonts w:cs="ArialMT"/>
        </w:rPr>
        <w:t>,</w:t>
      </w:r>
      <w:r>
        <w:rPr>
          <w:rFonts w:cs="ArialMT"/>
        </w:rPr>
        <w:t xml:space="preserve"> </w:t>
      </w:r>
    </w:p>
    <w:p w:rsidR="002369D8" w:rsidRDefault="007A635E" w:rsidP="002369D8">
      <w:pPr>
        <w:spacing w:after="0"/>
        <w:rPr>
          <w:rFonts w:cs="ArialMT"/>
        </w:rPr>
      </w:pPr>
      <w:r>
        <w:rPr>
          <w:rFonts w:cs="ArialMT"/>
        </w:rPr>
        <w:t xml:space="preserve">A </w:t>
      </w:r>
      <w:proofErr w:type="spellStart"/>
      <w:r w:rsidR="002369D8">
        <w:rPr>
          <w:rFonts w:cs="ArialMT"/>
        </w:rPr>
        <w:t>subaseal</w:t>
      </w:r>
      <w:proofErr w:type="spellEnd"/>
      <w:r w:rsidR="002369D8">
        <w:rPr>
          <w:rFonts w:cs="ArialMT"/>
        </w:rPr>
        <w:t xml:space="preserve"> is safer</w:t>
      </w:r>
      <w:r w:rsidR="00200300">
        <w:rPr>
          <w:rFonts w:cs="ArialMT"/>
        </w:rPr>
        <w:t xml:space="preserve"> and easier to insert thermometer</w:t>
      </w:r>
      <w:r w:rsidR="002369D8">
        <w:rPr>
          <w:rFonts w:cs="ArialMT"/>
        </w:rPr>
        <w:t>)</w:t>
      </w:r>
    </w:p>
    <w:p w:rsidR="002369D8" w:rsidRDefault="002369D8" w:rsidP="002369D8">
      <w:pPr>
        <w:spacing w:after="0"/>
        <w:rPr>
          <w:rFonts w:cs="ArialMT"/>
        </w:rPr>
      </w:pPr>
      <w:r>
        <w:rPr>
          <w:rFonts w:cs="ArialMT"/>
        </w:rPr>
        <w:t>Electronic thermometer x 2 (with point on end to pierce bung)</w:t>
      </w:r>
    </w:p>
    <w:p w:rsidR="002369D8" w:rsidRDefault="002369D8" w:rsidP="002369D8">
      <w:pPr>
        <w:spacing w:after="0"/>
        <w:rPr>
          <w:rFonts w:cs="ArialMT"/>
          <w:b/>
        </w:rPr>
      </w:pPr>
    </w:p>
    <w:p w:rsidR="00C60BE8" w:rsidRPr="00C60BE8" w:rsidRDefault="00C60BE8" w:rsidP="003555E2">
      <w:pPr>
        <w:rPr>
          <w:b/>
        </w:rPr>
      </w:pPr>
      <w:r w:rsidRPr="00C60BE8">
        <w:rPr>
          <w:rFonts w:cs="ArialMT"/>
          <w:b/>
        </w:rPr>
        <w:t>Shopping List</w:t>
      </w:r>
      <w:r>
        <w:rPr>
          <w:rFonts w:cs="ArialMT"/>
          <w:b/>
        </w:rPr>
        <w:t xml:space="preserve"> for class of 20 pupils (10 pairs):</w:t>
      </w:r>
    </w:p>
    <w:tbl>
      <w:tblPr>
        <w:tblStyle w:val="LightShading-Accent3"/>
        <w:tblW w:w="0" w:type="auto"/>
        <w:tblLook w:val="04A0" w:firstRow="1" w:lastRow="0" w:firstColumn="1" w:lastColumn="0" w:noHBand="0" w:noVBand="1"/>
      </w:tblPr>
      <w:tblGrid>
        <w:gridCol w:w="3080"/>
        <w:gridCol w:w="3081"/>
        <w:gridCol w:w="3081"/>
      </w:tblGrid>
      <w:tr w:rsidR="00C60BE8" w:rsidTr="00BD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Item</w:t>
            </w:r>
          </w:p>
        </w:tc>
        <w:tc>
          <w:tcPr>
            <w:tcW w:w="3081" w:type="dxa"/>
          </w:tcPr>
          <w:p w:rsidR="00C60BE8" w:rsidRPr="00027C7E" w:rsidRDefault="00C60BE8" w:rsidP="003555E2">
            <w:pPr>
              <w:cnfStyle w:val="100000000000" w:firstRow="1" w:lastRow="0" w:firstColumn="0" w:lastColumn="0" w:oddVBand="0" w:evenVBand="0" w:oddHBand="0" w:evenHBand="0" w:firstRowFirstColumn="0" w:firstRowLastColumn="0" w:lastRowFirstColumn="0" w:lastRowLastColumn="0"/>
              <w:rPr>
                <w:b w:val="0"/>
                <w:color w:val="auto"/>
              </w:rPr>
            </w:pPr>
            <w:r w:rsidRPr="00027C7E">
              <w:rPr>
                <w:b w:val="0"/>
                <w:color w:val="auto"/>
              </w:rPr>
              <w:t>Number</w:t>
            </w:r>
          </w:p>
        </w:tc>
        <w:tc>
          <w:tcPr>
            <w:tcW w:w="3081" w:type="dxa"/>
          </w:tcPr>
          <w:p w:rsidR="00C60BE8" w:rsidRPr="00027C7E" w:rsidRDefault="00C60BE8" w:rsidP="003555E2">
            <w:pPr>
              <w:cnfStyle w:val="100000000000" w:firstRow="1" w:lastRow="0" w:firstColumn="0" w:lastColumn="0" w:oddVBand="0" w:evenVBand="0" w:oddHBand="0" w:evenHBand="0" w:firstRowFirstColumn="0" w:firstRowLastColumn="0" w:lastRowFirstColumn="0" w:lastRowLastColumn="0"/>
              <w:rPr>
                <w:b w:val="0"/>
                <w:color w:val="auto"/>
              </w:rPr>
            </w:pPr>
            <w:r w:rsidRPr="00027C7E">
              <w:rPr>
                <w:b w:val="0"/>
                <w:color w:val="auto"/>
              </w:rPr>
              <w:t xml:space="preserve">Cost (according to </w:t>
            </w:r>
            <w:proofErr w:type="spellStart"/>
            <w:r w:rsidRPr="00027C7E">
              <w:rPr>
                <w:b w:val="0"/>
                <w:color w:val="auto"/>
              </w:rPr>
              <w:t>Sainsburys</w:t>
            </w:r>
            <w:proofErr w:type="spellEnd"/>
            <w:r w:rsidRPr="00027C7E">
              <w:rPr>
                <w:b w:val="0"/>
                <w:color w:val="auto"/>
              </w:rPr>
              <w:t>)</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 xml:space="preserve">Distilled vinegar  </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5 x 568 mL bottles</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5 x 50p</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Lemon Juice</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6 x 250 mL bottles</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6 x 50p</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Party balloons</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2 x 10 pack</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2 x 99p</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Washing soda</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1 x 500g packet</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£1.99</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Sodium carbonate</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From Lab</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 xml:space="preserve">String </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Rubber bands</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1  x pack of 40</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69p</w:t>
            </w:r>
          </w:p>
        </w:tc>
      </w:tr>
    </w:tbl>
    <w:p w:rsidR="002369D8" w:rsidRDefault="002369D8" w:rsidP="003A45C8">
      <w:pPr>
        <w:tabs>
          <w:tab w:val="left" w:pos="2310"/>
        </w:tabs>
        <w:spacing w:after="0"/>
        <w:rPr>
          <w:b/>
        </w:rPr>
      </w:pPr>
    </w:p>
    <w:p w:rsidR="00E325E0" w:rsidRDefault="002369D8" w:rsidP="002369D8">
      <w:pPr>
        <w:tabs>
          <w:tab w:val="left" w:pos="2310"/>
        </w:tabs>
        <w:spacing w:after="0"/>
      </w:pPr>
      <w:r w:rsidRPr="002369D8">
        <w:rPr>
          <w:b/>
        </w:rPr>
        <w:t>Total:</w:t>
      </w:r>
      <w:r>
        <w:t xml:space="preserve"> Approximately £10.</w:t>
      </w:r>
    </w:p>
    <w:p w:rsidR="00A23030" w:rsidRDefault="00A23030" w:rsidP="002369D8">
      <w:pPr>
        <w:tabs>
          <w:tab w:val="left" w:pos="2310"/>
        </w:tabs>
        <w:spacing w:after="0"/>
      </w:pPr>
    </w:p>
    <w:p w:rsidR="002369D8" w:rsidRDefault="002369D8" w:rsidP="002369D8">
      <w:pPr>
        <w:tabs>
          <w:tab w:val="left" w:pos="2310"/>
        </w:tabs>
        <w:spacing w:after="0"/>
      </w:pPr>
    </w:p>
    <w:p w:rsidR="002369D8" w:rsidRDefault="00954D2C" w:rsidP="002369D8">
      <w:pPr>
        <w:tabs>
          <w:tab w:val="left" w:pos="2310"/>
        </w:tabs>
        <w:spacing w:after="0"/>
      </w:pPr>
      <w:r>
        <w:rPr>
          <w:b/>
          <w:noProof/>
          <w:color w:val="00B050"/>
          <w:lang w:eastAsia="en-GB"/>
        </w:rPr>
        <mc:AlternateContent>
          <mc:Choice Requires="wps">
            <w:drawing>
              <wp:anchor distT="0" distB="0" distL="114300" distR="114300" simplePos="0" relativeHeight="251724800" behindDoc="0" locked="0" layoutInCell="1" allowOverlap="1">
                <wp:simplePos x="0" y="0"/>
                <wp:positionH relativeFrom="column">
                  <wp:posOffset>-11430</wp:posOffset>
                </wp:positionH>
                <wp:positionV relativeFrom="paragraph">
                  <wp:posOffset>127000</wp:posOffset>
                </wp:positionV>
                <wp:extent cx="5810250" cy="0"/>
                <wp:effectExtent l="7620" t="10160" r="11430" b="8890"/>
                <wp:wrapNone/>
                <wp:docPr id="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pt" to="45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" strokecolor="#00b050"/>
            </w:pict>
          </mc:Fallback>
        </mc:AlternateContent>
      </w:r>
    </w:p>
    <w:p w:rsidR="00D60968" w:rsidRDefault="00D60968" w:rsidP="00200300">
      <w:pPr>
        <w:tabs>
          <w:tab w:val="left" w:pos="2310"/>
        </w:tabs>
        <w:spacing w:after="0"/>
      </w:pPr>
    </w:p>
    <w:p w:rsidR="003A2BC4" w:rsidRDefault="002369D8" w:rsidP="00200300">
      <w:pPr>
        <w:tabs>
          <w:tab w:val="left" w:pos="2310"/>
        </w:tabs>
        <w:spacing w:after="0"/>
      </w:pPr>
      <w:r>
        <w:t>If you have any additional questions about the experiment please contact Will Joyce. (</w:t>
      </w:r>
      <w:hyperlink r:id="rId24" w:history="1">
        <w:r w:rsidR="0028181E" w:rsidRPr="00B20F1A">
          <w:rPr>
            <w:rStyle w:val="Hyperlink"/>
          </w:rPr>
          <w:t>william.joyce11@imperial.ac.uk</w:t>
        </w:r>
      </w:hyperlink>
    </w:p>
    <w:p w:rsidR="0028181E" w:rsidRDefault="00954D2C" w:rsidP="00200300">
      <w:pPr>
        <w:tabs>
          <w:tab w:val="left" w:pos="2310"/>
        </w:tabs>
        <w:spacing w:after="0"/>
      </w:pPr>
      <w:r>
        <w:rPr>
          <w:noProof/>
          <w:lang w:eastAsia="en-GB"/>
        </w:rPr>
        <w:lastRenderedPageBreak/>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7513320</wp:posOffset>
                </wp:positionV>
                <wp:extent cx="5745480" cy="1406525"/>
                <wp:effectExtent l="9525" t="7620" r="7620" b="508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6525"/>
                        </a:xfrm>
                        <a:prstGeom prst="rect">
                          <a:avLst/>
                        </a:prstGeom>
                        <a:solidFill>
                          <a:srgbClr val="FFFFFF"/>
                        </a:solidFill>
                        <a:ln w="9525">
                          <a:solidFill>
                            <a:schemeClr val="bg1">
                              <a:lumMod val="100000"/>
                              <a:lumOff val="0"/>
                            </a:schemeClr>
                          </a:solidFill>
                          <a:miter lim="800000"/>
                          <a:headEnd/>
                          <a:tailEnd/>
                        </a:ln>
                      </wps:spPr>
                      <wps:txbx>
                        <w:txbxContent>
                          <w:p w:rsidR="002E0ED6" w:rsidRPr="000F6AB0" w:rsidRDefault="002E0ED6">
                            <w:pPr>
                              <w:rPr>
                                <w:i/>
                              </w:rPr>
                            </w:pPr>
                            <w:r w:rsidRPr="000F6AB0">
                              <w:rPr>
                                <w:b/>
                                <w:i/>
                              </w:rPr>
                              <w:t>Note:</w:t>
                            </w:r>
                            <w:r w:rsidRPr="000F6AB0">
                              <w:rPr>
                                <w:i/>
                              </w:rPr>
                              <w:t xml:space="preserve">  The OCR Exam data sheet states that the carbonyl absorption lines </w:t>
                            </w:r>
                            <w:proofErr w:type="gramStart"/>
                            <w:r w:rsidRPr="000F6AB0">
                              <w:rPr>
                                <w:i/>
                              </w:rPr>
                              <w:t>between 1640</w:t>
                            </w:r>
                            <w:r>
                              <w:rPr>
                                <w:i/>
                              </w:rPr>
                              <w:t xml:space="preserve"> </w:t>
                            </w:r>
                            <w:r w:rsidRPr="000F6AB0">
                              <w:rPr>
                                <w:i/>
                              </w:rPr>
                              <w:t>-</w:t>
                            </w:r>
                            <w:r>
                              <w:rPr>
                                <w:i/>
                              </w:rPr>
                              <w:t xml:space="preserve"> </w:t>
                            </w:r>
                            <w:r w:rsidRPr="000F6AB0">
                              <w:rPr>
                                <w:i/>
                              </w:rPr>
                              <w:t>1750 cm</w:t>
                            </w:r>
                            <w:r>
                              <w:rPr>
                                <w:i/>
                                <w:vertAlign w:val="superscript"/>
                              </w:rPr>
                              <w:t>-1</w:t>
                            </w:r>
                            <w:proofErr w:type="gramEnd"/>
                            <w:r w:rsidRPr="000F6AB0">
                              <w:rPr>
                                <w:i/>
                              </w:rPr>
                              <w:t>.  The above spectrum does not display the ‘traditional’ sharp carbonyl peak as in e.g. ethanol rather it shows vibrational structure in this range.  There are also other peaks which the students will not be able to understand</w:t>
                            </w:r>
                            <w:r w:rsidR="00027C7E">
                              <w:rPr>
                                <w:i/>
                              </w:rPr>
                              <w:t xml:space="preserve"> due to different vibrational modes</w:t>
                            </w:r>
                            <w:r w:rsidRPr="000F6AB0">
                              <w:rPr>
                                <w:i/>
                              </w:rPr>
                              <w:t xml:space="preserve">.  The spectrum has been included to illustrate the point that atmosphere Carbon dioxide can be monitored from IR spectroscopy; this pure spectrum should be compared with the spectrum of ‘air’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0;margin-top:591.6pt;width:452.4pt;height:11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" strokecolor="white [3212]">
                <v:textbox>
                  <w:txbxContent>
                    <w:p w:rsidR="002E0ED6" w:rsidRPr="000F6AB0" w:rsidRDefault="002E0ED6">
                      <w:pPr>
                        <w:rPr>
                          <w:i/>
                        </w:rPr>
                      </w:pPr>
                      <w:r w:rsidRPr="000F6AB0">
                        <w:rPr>
                          <w:b/>
                          <w:i/>
                        </w:rPr>
                        <w:t>Note:</w:t>
                      </w:r>
                      <w:r w:rsidRPr="000F6AB0">
                        <w:rPr>
                          <w:i/>
                        </w:rPr>
                        <w:t xml:space="preserve">  The OCR Exam data sheet states that the carbonyl absorption lines between 1640</w:t>
                      </w:r>
                      <w:r>
                        <w:rPr>
                          <w:i/>
                        </w:rPr>
                        <w:t xml:space="preserve"> </w:t>
                      </w:r>
                      <w:r w:rsidRPr="000F6AB0">
                        <w:rPr>
                          <w:i/>
                        </w:rPr>
                        <w:t>-</w:t>
                      </w:r>
                      <w:r>
                        <w:rPr>
                          <w:i/>
                        </w:rPr>
                        <w:t xml:space="preserve"> </w:t>
                      </w:r>
                      <w:r w:rsidRPr="000F6AB0">
                        <w:rPr>
                          <w:i/>
                        </w:rPr>
                        <w:t>1750 cm</w:t>
                      </w:r>
                      <w:r>
                        <w:rPr>
                          <w:i/>
                          <w:vertAlign w:val="superscript"/>
                        </w:rPr>
                        <w:t>-1</w:t>
                      </w:r>
                      <w:r w:rsidRPr="000F6AB0">
                        <w:rPr>
                          <w:i/>
                        </w:rPr>
                        <w:t>.  The above spectrum does not display the ‘traditional’ sharp carbonyl peak as in e.g. ethanol rather it shows vibrational structure in this range.  There are also other peaks which the students will not be able to understand</w:t>
                      </w:r>
                      <w:r w:rsidR="00027C7E">
                        <w:rPr>
                          <w:i/>
                        </w:rPr>
                        <w:t xml:space="preserve"> due to different vibrational modes</w:t>
                      </w:r>
                      <w:r w:rsidRPr="000F6AB0">
                        <w:rPr>
                          <w:i/>
                        </w:rPr>
                        <w:t xml:space="preserve">.  The spectrum has been included to illustrate the point that atmosphere Carbon dioxide can be monitored from IR spectroscopy; this pure spectrum should be compared with the spectrum of ‘air’ below.  </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-77470</wp:posOffset>
                </wp:positionV>
                <wp:extent cx="5745480" cy="474345"/>
                <wp:effectExtent l="9525" t="8255" r="7620" b="1270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74345"/>
                        </a:xfrm>
                        <a:prstGeom prst="rect">
                          <a:avLst/>
                        </a:prstGeom>
                        <a:solidFill>
                          <a:srgbClr val="FFFFFF"/>
                        </a:solidFill>
                        <a:ln w="9525">
                          <a:solidFill>
                            <a:schemeClr val="bg1">
                              <a:lumMod val="100000"/>
                              <a:lumOff val="0"/>
                            </a:schemeClr>
                          </a:solidFill>
                          <a:miter lim="800000"/>
                          <a:headEnd/>
                          <a:tailEnd/>
                        </a:ln>
                      </wps:spPr>
                      <wps:txbx>
                        <w:txbxContent>
                          <w:p w:rsidR="002E0ED6" w:rsidRPr="0028181E" w:rsidRDefault="002E0ED6" w:rsidP="0028181E">
                            <w:pPr>
                              <w:jc w:val="center"/>
                              <w:rPr>
                                <w:b/>
                              </w:rPr>
                            </w:pPr>
                            <w:r w:rsidRPr="0028181E">
                              <w:rPr>
                                <w:b/>
                              </w:rPr>
                              <w:t>IR Spectrum of Carbon Dioxide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0;margin-top:-6.1pt;width:452.4pt;height:3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" strokecolor="white [3212]">
                <v:textbox>
                  <w:txbxContent>
                    <w:p w:rsidR="002E0ED6" w:rsidRPr="0028181E" w:rsidRDefault="002E0ED6" w:rsidP="0028181E">
                      <w:pPr>
                        <w:jc w:val="center"/>
                        <w:rPr>
                          <w:b/>
                        </w:rPr>
                      </w:pPr>
                      <w:r w:rsidRPr="0028181E">
                        <w:rPr>
                          <w:b/>
                        </w:rPr>
                        <w:t>IR Spectrum of Carbon Dioxide Gas</w:t>
                      </w:r>
                    </w:p>
                  </w:txbxContent>
                </v:textbox>
              </v:shape>
            </w:pict>
          </mc:Fallback>
        </mc:AlternateContent>
      </w:r>
      <w:r w:rsidR="0028181E">
        <w:rPr>
          <w:noProof/>
          <w:lang w:eastAsia="en-GB"/>
        </w:rPr>
        <w:drawing>
          <wp:inline distT="0" distB="0" distL="0" distR="0">
            <wp:extent cx="5731510" cy="7869120"/>
            <wp:effectExtent l="19050" t="0" r="2540" b="0"/>
            <wp:docPr id="19" name="Picture 10" descr="C:\Users\User\Downloads\carbon dioxide ir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carbon dioxide ir spectrum.jpg"/>
                    <pic:cNvPicPr>
                      <a:picLocks noChangeAspect="1" noChangeArrowheads="1"/>
                    </pic:cNvPicPr>
                  </pic:nvPicPr>
                  <pic:blipFill>
                    <a:blip r:embed="rId25" cstate="print"/>
                    <a:srcRect/>
                    <a:stretch>
                      <a:fillRect/>
                    </a:stretch>
                  </pic:blipFill>
                  <pic:spPr bwMode="auto">
                    <a:xfrm>
                      <a:off x="0" y="0"/>
                      <a:ext cx="5731510" cy="7869120"/>
                    </a:xfrm>
                    <a:prstGeom prst="rect">
                      <a:avLst/>
                    </a:prstGeom>
                    <a:noFill/>
                    <a:ln w="9525">
                      <a:noFill/>
                      <a:miter lim="800000"/>
                      <a:headEnd/>
                      <a:tailEnd/>
                    </a:ln>
                  </pic:spPr>
                </pic:pic>
              </a:graphicData>
            </a:graphic>
          </wp:inline>
        </w:drawing>
      </w:r>
    </w:p>
    <w:p w:rsidR="0028181E" w:rsidRDefault="0028181E" w:rsidP="0028181E"/>
    <w:p w:rsidR="0028181E" w:rsidRDefault="0028181E" w:rsidP="0028181E"/>
    <w:p w:rsidR="0028181E" w:rsidRDefault="0028181E" w:rsidP="0028181E"/>
    <w:p w:rsidR="0028181E" w:rsidRPr="0028181E" w:rsidRDefault="00632E5F" w:rsidP="0028181E">
      <w:r>
        <w:rPr>
          <w:noProof/>
          <w:lang w:eastAsia="en-GB"/>
        </w:rPr>
        <w:lastRenderedPageBreak/>
        <mc:AlternateContent>
          <mc:Choice Requires="wps">
            <w:drawing>
              <wp:anchor distT="0" distB="0" distL="114300" distR="114300" simplePos="0" relativeHeight="251730944" behindDoc="0" locked="0" layoutInCell="1" allowOverlap="1" wp14:anchorId="122C69B0" wp14:editId="4CDF3D95">
                <wp:simplePos x="0" y="0"/>
                <wp:positionH relativeFrom="column">
                  <wp:posOffset>22860</wp:posOffset>
                </wp:positionH>
                <wp:positionV relativeFrom="paragraph">
                  <wp:posOffset>-310515</wp:posOffset>
                </wp:positionV>
                <wp:extent cx="5745480" cy="474345"/>
                <wp:effectExtent l="0" t="0" r="26670" b="2095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74345"/>
                        </a:xfrm>
                        <a:prstGeom prst="rect">
                          <a:avLst/>
                        </a:prstGeom>
                        <a:solidFill>
                          <a:srgbClr val="FFFFFF"/>
                        </a:solidFill>
                        <a:ln w="9525">
                          <a:solidFill>
                            <a:schemeClr val="bg1">
                              <a:lumMod val="100000"/>
                              <a:lumOff val="0"/>
                            </a:schemeClr>
                          </a:solidFill>
                          <a:miter lim="800000"/>
                          <a:headEnd/>
                          <a:tailEnd/>
                        </a:ln>
                      </wps:spPr>
                      <wps:txbx>
                        <w:txbxContent>
                          <w:p w:rsidR="002E0ED6" w:rsidRPr="0028181E" w:rsidRDefault="002E0ED6" w:rsidP="0028181E">
                            <w:pPr>
                              <w:jc w:val="center"/>
                              <w:rPr>
                                <w:b/>
                              </w:rPr>
                            </w:pPr>
                            <w:r w:rsidRPr="0028181E">
                              <w:rPr>
                                <w:b/>
                              </w:rPr>
                              <w:t xml:space="preserve">IR Spectrum of </w:t>
                            </w:r>
                            <w:r>
                              <w:rPr>
                                <w:b/>
                              </w:rPr>
                              <w:t>Air</w:t>
                            </w:r>
                          </w:p>
                          <w:p w:rsidR="002E0ED6" w:rsidRDefault="002E0ED6" w:rsidP="002818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8pt;margin-top:-24.45pt;width:452.4pt;height:3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" strokecolor="white [3212]">
                <v:textbox>
                  <w:txbxContent>
                    <w:p w:rsidR="002E0ED6" w:rsidRPr="0028181E" w:rsidRDefault="002E0ED6" w:rsidP="0028181E">
                      <w:pPr>
                        <w:jc w:val="center"/>
                        <w:rPr>
                          <w:b/>
                        </w:rPr>
                      </w:pPr>
                      <w:r w:rsidRPr="0028181E">
                        <w:rPr>
                          <w:b/>
                        </w:rPr>
                        <w:t xml:space="preserve">IR Spectrum of </w:t>
                      </w:r>
                      <w:r>
                        <w:rPr>
                          <w:b/>
                        </w:rPr>
                        <w:t>Air</w:t>
                      </w:r>
                    </w:p>
                    <w:p w:rsidR="002E0ED6" w:rsidRDefault="002E0ED6" w:rsidP="0028181E"/>
                  </w:txbxContent>
                </v:textbox>
              </v:shape>
            </w:pict>
          </mc:Fallback>
        </mc:AlternateContent>
      </w:r>
      <w:r w:rsidR="00954D2C">
        <w:rPr>
          <w:noProof/>
          <w:lang w:eastAsia="en-GB"/>
        </w:rPr>
        <mc:AlternateContent>
          <mc:Choice Requires="wps">
            <w:drawing>
              <wp:anchor distT="0" distB="0" distL="114300" distR="114300" simplePos="0" relativeHeight="251732992" behindDoc="0" locked="0" layoutInCell="1" allowOverlap="1" wp14:anchorId="3237F94C" wp14:editId="2863A7E3">
                <wp:simplePos x="0" y="0"/>
                <wp:positionH relativeFrom="column">
                  <wp:posOffset>22860</wp:posOffset>
                </wp:positionH>
                <wp:positionV relativeFrom="paragraph">
                  <wp:posOffset>7401560</wp:posOffset>
                </wp:positionV>
                <wp:extent cx="5745480" cy="1561465"/>
                <wp:effectExtent l="13335" t="10160" r="13335" b="952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61465"/>
                        </a:xfrm>
                        <a:prstGeom prst="rect">
                          <a:avLst/>
                        </a:prstGeom>
                        <a:solidFill>
                          <a:srgbClr val="FFFFFF"/>
                        </a:solidFill>
                        <a:ln w="9525">
                          <a:solidFill>
                            <a:schemeClr val="bg1">
                              <a:lumMod val="100000"/>
                              <a:lumOff val="0"/>
                            </a:schemeClr>
                          </a:solidFill>
                          <a:miter lim="800000"/>
                          <a:headEnd/>
                          <a:tailEnd/>
                        </a:ln>
                      </wps:spPr>
                      <wps:txbx>
                        <w:txbxContent>
                          <w:p w:rsidR="002E0ED6" w:rsidRDefault="002E0ED6" w:rsidP="000F6AB0">
                            <w:pPr>
                              <w:rPr>
                                <w:i/>
                              </w:rPr>
                            </w:pPr>
                            <w:r w:rsidRPr="000F6AB0">
                              <w:rPr>
                                <w:b/>
                                <w:i/>
                              </w:rPr>
                              <w:t>Note:</w:t>
                            </w:r>
                            <w:r w:rsidRPr="000F6AB0">
                              <w:rPr>
                                <w:i/>
                              </w:rPr>
                              <w:t xml:space="preserve">  </w:t>
                            </w:r>
                            <w:r>
                              <w:rPr>
                                <w:i/>
                              </w:rPr>
                              <w:t>It is easy to see the peaks corresponding to carbon dioxide.  Other absorptions will correspond to water vapour and methane.  Perhaps the students will be able to explain why there are no peaks corresponding to nitrogen, oxygen and argon, all of which are present in the atmosphere in significantly higher concentrations than the above.</w:t>
                            </w:r>
                          </w:p>
                          <w:p w:rsidR="002E0ED6" w:rsidRPr="007A635E" w:rsidRDefault="002E0ED6" w:rsidP="000F6AB0">
                            <w:pPr>
                              <w:rPr>
                                <w:i/>
                              </w:rPr>
                            </w:pPr>
                            <w:r>
                              <w:rPr>
                                <w:b/>
                                <w:i/>
                              </w:rPr>
                              <w:t xml:space="preserve">Note:  </w:t>
                            </w:r>
                            <w:r>
                              <w:rPr>
                                <w:i/>
                              </w:rPr>
                              <w:t>These spectra should be used with teacher digression.  The absorptions</w:t>
                            </w:r>
                            <w:r w:rsidR="009760C8">
                              <w:rPr>
                                <w:i/>
                              </w:rPr>
                              <w:t xml:space="preserve"> should not be analysed and th</w:t>
                            </w:r>
                            <w:r>
                              <w:rPr>
                                <w:i/>
                              </w:rPr>
                              <w:t>e</w:t>
                            </w:r>
                            <w:r w:rsidR="009760C8">
                              <w:rPr>
                                <w:i/>
                              </w:rPr>
                              <w:t>y</w:t>
                            </w:r>
                            <w:r>
                              <w:rPr>
                                <w:i/>
                              </w:rPr>
                              <w:t xml:space="preserve"> are onl</w:t>
                            </w:r>
                            <w:r w:rsidR="009760C8">
                              <w:rPr>
                                <w:i/>
                              </w:rPr>
                              <w:t>y included to illustrate that atmospheric carbon dioxide concentration can be measured by IR spectroscopy</w:t>
                            </w:r>
                            <w:r>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8pt;margin-top:582.8pt;width:452.4pt;height:12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" strokecolor="white [3212]">
                <v:textbox>
                  <w:txbxContent>
                    <w:p w:rsidR="002E0ED6" w:rsidRDefault="002E0ED6" w:rsidP="000F6AB0">
                      <w:pPr>
                        <w:rPr>
                          <w:i/>
                        </w:rPr>
                      </w:pPr>
                      <w:r w:rsidRPr="000F6AB0">
                        <w:rPr>
                          <w:b/>
                          <w:i/>
                        </w:rPr>
                        <w:t>Note:</w:t>
                      </w:r>
                      <w:r w:rsidRPr="000F6AB0">
                        <w:rPr>
                          <w:i/>
                        </w:rPr>
                        <w:t xml:space="preserve">  </w:t>
                      </w:r>
                      <w:r>
                        <w:rPr>
                          <w:i/>
                        </w:rPr>
                        <w:t>It is easy to see the peaks corresponding to carbon dioxide.  Other absorptions will correspond to water vapour and methane.  Perhaps the students will be able to explain why there are no peaks corresponding to nitrogen, oxygen and argon, all of which are present in the atmosphere in significantly higher concentrations than the above.</w:t>
                      </w:r>
                    </w:p>
                    <w:p w:rsidR="002E0ED6" w:rsidRPr="007A635E" w:rsidRDefault="002E0ED6" w:rsidP="000F6AB0">
                      <w:pPr>
                        <w:rPr>
                          <w:i/>
                        </w:rPr>
                      </w:pPr>
                      <w:r>
                        <w:rPr>
                          <w:b/>
                          <w:i/>
                        </w:rPr>
                        <w:t xml:space="preserve">Note:  </w:t>
                      </w:r>
                      <w:r>
                        <w:rPr>
                          <w:i/>
                        </w:rPr>
                        <w:t>These spectra should be used with teacher digression.  The absorptions</w:t>
                      </w:r>
                      <w:r w:rsidR="009760C8">
                        <w:rPr>
                          <w:i/>
                        </w:rPr>
                        <w:t xml:space="preserve"> should not be analysed and th</w:t>
                      </w:r>
                      <w:r>
                        <w:rPr>
                          <w:i/>
                        </w:rPr>
                        <w:t>e</w:t>
                      </w:r>
                      <w:r w:rsidR="009760C8">
                        <w:rPr>
                          <w:i/>
                        </w:rPr>
                        <w:t>y</w:t>
                      </w:r>
                      <w:r>
                        <w:rPr>
                          <w:i/>
                        </w:rPr>
                        <w:t xml:space="preserve"> are onl</w:t>
                      </w:r>
                      <w:r w:rsidR="009760C8">
                        <w:rPr>
                          <w:i/>
                        </w:rPr>
                        <w:t>y included to illustrate that atmospheric carbon dioxide concentration can be measured by IR spectroscopy</w:t>
                      </w:r>
                      <w:r>
                        <w:rPr>
                          <w:i/>
                        </w:rPr>
                        <w:t xml:space="preserve">.  </w:t>
                      </w:r>
                    </w:p>
                  </w:txbxContent>
                </v:textbox>
              </v:shape>
            </w:pict>
          </mc:Fallback>
        </mc:AlternateContent>
      </w:r>
      <w:bookmarkStart w:id="0" w:name="_GoBack"/>
      <w:r w:rsidR="0028181E">
        <w:rPr>
          <w:noProof/>
          <w:lang w:eastAsia="en-GB"/>
        </w:rPr>
        <w:drawing>
          <wp:inline distT="0" distB="0" distL="0" distR="0">
            <wp:extent cx="5731510" cy="7869120"/>
            <wp:effectExtent l="19050" t="0" r="2540" b="0"/>
            <wp:docPr id="20" name="Picture 11" descr="C:\Users\User\Downloads\air ir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air ir spectrum.jpg"/>
                    <pic:cNvPicPr>
                      <a:picLocks noChangeAspect="1" noChangeArrowheads="1"/>
                    </pic:cNvPicPr>
                  </pic:nvPicPr>
                  <pic:blipFill>
                    <a:blip r:embed="rId26" cstate="print"/>
                    <a:srcRect/>
                    <a:stretch>
                      <a:fillRect/>
                    </a:stretch>
                  </pic:blipFill>
                  <pic:spPr bwMode="auto">
                    <a:xfrm>
                      <a:off x="0" y="0"/>
                      <a:ext cx="5731510" cy="7869120"/>
                    </a:xfrm>
                    <a:prstGeom prst="rect">
                      <a:avLst/>
                    </a:prstGeom>
                    <a:noFill/>
                    <a:ln w="9525">
                      <a:noFill/>
                      <a:miter lim="800000"/>
                      <a:headEnd/>
                      <a:tailEnd/>
                    </a:ln>
                  </pic:spPr>
                </pic:pic>
              </a:graphicData>
            </a:graphic>
          </wp:inline>
        </w:drawing>
      </w:r>
      <w:bookmarkEnd w:id="0"/>
    </w:p>
    <w:sectPr w:rsidR="0028181E" w:rsidRPr="0028181E" w:rsidSect="001F318C">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ED6" w:rsidRDefault="002E0ED6" w:rsidP="005C38EE">
      <w:pPr>
        <w:spacing w:after="0" w:line="240" w:lineRule="auto"/>
      </w:pPr>
      <w:r>
        <w:separator/>
      </w:r>
    </w:p>
  </w:endnote>
  <w:endnote w:type="continuationSeparator" w:id="0">
    <w:p w:rsidR="002E0ED6" w:rsidRDefault="002E0ED6" w:rsidP="005C3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ED6" w:rsidRDefault="002E0ED6" w:rsidP="005C38EE">
      <w:pPr>
        <w:spacing w:after="0" w:line="240" w:lineRule="auto"/>
      </w:pPr>
      <w:r>
        <w:separator/>
      </w:r>
    </w:p>
  </w:footnote>
  <w:footnote w:type="continuationSeparator" w:id="0">
    <w:p w:rsidR="002E0ED6" w:rsidRDefault="002E0ED6" w:rsidP="005C3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40" w:rsidRPr="00027C7E" w:rsidRDefault="006A0E40" w:rsidP="006A0E40">
    <w:pPr>
      <w:pStyle w:val="Footer"/>
      <w:jc w:val="center"/>
      <w:rPr>
        <w:sz w:val="16"/>
        <w:szCs w:val="16"/>
      </w:rPr>
    </w:pPr>
    <w:r w:rsidRPr="00027C7E">
      <w:rPr>
        <w:sz w:val="16"/>
        <w:szCs w:val="16"/>
      </w:rPr>
      <w:t>© William Joyce</w:t>
    </w:r>
  </w:p>
  <w:p w:rsidR="002E0ED6" w:rsidRDefault="002E0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7A6"/>
    <w:multiLevelType w:val="hybridMultilevel"/>
    <w:tmpl w:val="AF283D08"/>
    <w:lvl w:ilvl="0" w:tplc="D5D877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C054E"/>
    <w:multiLevelType w:val="hybridMultilevel"/>
    <w:tmpl w:val="F5C4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F94DC0"/>
    <w:multiLevelType w:val="hybridMultilevel"/>
    <w:tmpl w:val="86365A54"/>
    <w:lvl w:ilvl="0" w:tplc="DD9093CE">
      <w:start w:val="1"/>
      <w:numFmt w:val="decimal"/>
      <w:lvlText w:val="(%1)"/>
      <w:lvlJc w:val="left"/>
      <w:pPr>
        <w:ind w:left="644" w:hanging="360"/>
      </w:pPr>
      <w:rPr>
        <w:rFonts w:hint="default"/>
        <w:b/>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174B9F"/>
    <w:multiLevelType w:val="hybridMultilevel"/>
    <w:tmpl w:val="BF56CD56"/>
    <w:lvl w:ilvl="0" w:tplc="666830F0">
      <w:start w:val="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nsid w:val="2C9C06FE"/>
    <w:multiLevelType w:val="hybridMultilevel"/>
    <w:tmpl w:val="5A7253D2"/>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092C25"/>
    <w:multiLevelType w:val="hybridMultilevel"/>
    <w:tmpl w:val="9DCC348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6">
    <w:nsid w:val="3E8659F9"/>
    <w:multiLevelType w:val="hybridMultilevel"/>
    <w:tmpl w:val="48B80FE0"/>
    <w:lvl w:ilvl="0" w:tplc="0EE82F7E">
      <w:start w:val="1"/>
      <w:numFmt w:val="decimal"/>
      <w:lvlText w:val="(%1)"/>
      <w:lvlJc w:val="left"/>
      <w:pPr>
        <w:ind w:left="720" w:hanging="360"/>
      </w:pPr>
      <w:rPr>
        <w:rFonts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BD1380"/>
    <w:multiLevelType w:val="hybridMultilevel"/>
    <w:tmpl w:val="82E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2"/>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o:colormenu v:ext="edit" fillcolor="#00b050"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91"/>
    <w:rsid w:val="000175B4"/>
    <w:rsid w:val="00027C7E"/>
    <w:rsid w:val="00031C0E"/>
    <w:rsid w:val="000811E3"/>
    <w:rsid w:val="000857A7"/>
    <w:rsid w:val="00090CF3"/>
    <w:rsid w:val="00093590"/>
    <w:rsid w:val="000A56F6"/>
    <w:rsid w:val="000F6AB0"/>
    <w:rsid w:val="0012072F"/>
    <w:rsid w:val="00137576"/>
    <w:rsid w:val="00156365"/>
    <w:rsid w:val="001B5FA4"/>
    <w:rsid w:val="001D0091"/>
    <w:rsid w:val="001F318C"/>
    <w:rsid w:val="001F5585"/>
    <w:rsid w:val="00200300"/>
    <w:rsid w:val="002317EC"/>
    <w:rsid w:val="002369D8"/>
    <w:rsid w:val="0026462B"/>
    <w:rsid w:val="002653FB"/>
    <w:rsid w:val="0028181E"/>
    <w:rsid w:val="002925DF"/>
    <w:rsid w:val="002E0ED6"/>
    <w:rsid w:val="002F2F54"/>
    <w:rsid w:val="003134BF"/>
    <w:rsid w:val="00334FFE"/>
    <w:rsid w:val="003555E2"/>
    <w:rsid w:val="00366EF6"/>
    <w:rsid w:val="003A14E9"/>
    <w:rsid w:val="003A2BC4"/>
    <w:rsid w:val="003A45C8"/>
    <w:rsid w:val="003D42F6"/>
    <w:rsid w:val="003D4929"/>
    <w:rsid w:val="004221E9"/>
    <w:rsid w:val="00424E83"/>
    <w:rsid w:val="00430F84"/>
    <w:rsid w:val="00441CD2"/>
    <w:rsid w:val="0045605E"/>
    <w:rsid w:val="004B1F92"/>
    <w:rsid w:val="004B63CE"/>
    <w:rsid w:val="004F39F8"/>
    <w:rsid w:val="00500534"/>
    <w:rsid w:val="005127CB"/>
    <w:rsid w:val="00515337"/>
    <w:rsid w:val="0051702B"/>
    <w:rsid w:val="00554CE3"/>
    <w:rsid w:val="005729C7"/>
    <w:rsid w:val="005B5503"/>
    <w:rsid w:val="005B7B5D"/>
    <w:rsid w:val="005C38EE"/>
    <w:rsid w:val="006272AB"/>
    <w:rsid w:val="0063190B"/>
    <w:rsid w:val="00632E5F"/>
    <w:rsid w:val="00653984"/>
    <w:rsid w:val="006A0E40"/>
    <w:rsid w:val="00702F02"/>
    <w:rsid w:val="00722678"/>
    <w:rsid w:val="007A635E"/>
    <w:rsid w:val="007B7C00"/>
    <w:rsid w:val="00810730"/>
    <w:rsid w:val="00935D95"/>
    <w:rsid w:val="009449F0"/>
    <w:rsid w:val="00954D2C"/>
    <w:rsid w:val="00963CD2"/>
    <w:rsid w:val="00966E1D"/>
    <w:rsid w:val="009760C8"/>
    <w:rsid w:val="00A0277E"/>
    <w:rsid w:val="00A23030"/>
    <w:rsid w:val="00A90CF9"/>
    <w:rsid w:val="00AB5E24"/>
    <w:rsid w:val="00B159A7"/>
    <w:rsid w:val="00B212E6"/>
    <w:rsid w:val="00B309FC"/>
    <w:rsid w:val="00BB4FCD"/>
    <w:rsid w:val="00BD21CF"/>
    <w:rsid w:val="00BD6993"/>
    <w:rsid w:val="00BE73CB"/>
    <w:rsid w:val="00C60BE8"/>
    <w:rsid w:val="00C940CA"/>
    <w:rsid w:val="00D249B0"/>
    <w:rsid w:val="00D60968"/>
    <w:rsid w:val="00D9560C"/>
    <w:rsid w:val="00D95A33"/>
    <w:rsid w:val="00DA180C"/>
    <w:rsid w:val="00DB12C6"/>
    <w:rsid w:val="00DC6652"/>
    <w:rsid w:val="00DF559D"/>
    <w:rsid w:val="00E010C3"/>
    <w:rsid w:val="00E13AB0"/>
    <w:rsid w:val="00E3246D"/>
    <w:rsid w:val="00E325E0"/>
    <w:rsid w:val="00E838B5"/>
    <w:rsid w:val="00E948AE"/>
    <w:rsid w:val="00FC6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00b050"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085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A7"/>
    <w:rPr>
      <w:rFonts w:ascii="Tahoma" w:hAnsi="Tahoma" w:cs="Tahoma"/>
      <w:sz w:val="16"/>
      <w:szCs w:val="16"/>
    </w:rPr>
  </w:style>
  <w:style w:type="character" w:styleId="PlaceholderText">
    <w:name w:val="Placeholder Text"/>
    <w:basedOn w:val="DefaultParagraphFont"/>
    <w:uiPriority w:val="99"/>
    <w:semiHidden/>
    <w:rsid w:val="00E948AE"/>
    <w:rPr>
      <w:color w:val="808080"/>
    </w:rPr>
  </w:style>
  <w:style w:type="paragraph" w:styleId="Title">
    <w:name w:val="Title"/>
    <w:basedOn w:val="Normal"/>
    <w:next w:val="Normal"/>
    <w:link w:val="TitleChar"/>
    <w:uiPriority w:val="10"/>
    <w:qFormat/>
    <w:rsid w:val="00456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60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60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05E"/>
    <w:rPr>
      <w:b/>
      <w:bCs/>
    </w:rPr>
  </w:style>
  <w:style w:type="character" w:styleId="Emphasis">
    <w:name w:val="Emphasis"/>
    <w:basedOn w:val="DefaultParagraphFont"/>
    <w:uiPriority w:val="20"/>
    <w:qFormat/>
    <w:rsid w:val="0045605E"/>
    <w:rPr>
      <w:i/>
      <w:iCs/>
    </w:rPr>
  </w:style>
  <w:style w:type="table" w:styleId="TableGrid">
    <w:name w:val="Table Grid"/>
    <w:basedOn w:val="TableNormal"/>
    <w:uiPriority w:val="59"/>
    <w:rsid w:val="00C6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69D8"/>
    <w:rPr>
      <w:color w:val="0000FF" w:themeColor="hyperlink"/>
      <w:u w:val="single"/>
    </w:rPr>
  </w:style>
  <w:style w:type="table" w:styleId="LightShading-Accent3">
    <w:name w:val="Light Shading Accent 3"/>
    <w:basedOn w:val="TableNormal"/>
    <w:uiPriority w:val="60"/>
    <w:rsid w:val="00BD21C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5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8EE"/>
  </w:style>
  <w:style w:type="paragraph" w:styleId="Footer">
    <w:name w:val="footer"/>
    <w:basedOn w:val="Normal"/>
    <w:link w:val="FooterChar"/>
    <w:uiPriority w:val="99"/>
    <w:unhideWhenUsed/>
    <w:rsid w:val="005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8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085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A7"/>
    <w:rPr>
      <w:rFonts w:ascii="Tahoma" w:hAnsi="Tahoma" w:cs="Tahoma"/>
      <w:sz w:val="16"/>
      <w:szCs w:val="16"/>
    </w:rPr>
  </w:style>
  <w:style w:type="character" w:styleId="PlaceholderText">
    <w:name w:val="Placeholder Text"/>
    <w:basedOn w:val="DefaultParagraphFont"/>
    <w:uiPriority w:val="99"/>
    <w:semiHidden/>
    <w:rsid w:val="00E948AE"/>
    <w:rPr>
      <w:color w:val="808080"/>
    </w:rPr>
  </w:style>
  <w:style w:type="paragraph" w:styleId="Title">
    <w:name w:val="Title"/>
    <w:basedOn w:val="Normal"/>
    <w:next w:val="Normal"/>
    <w:link w:val="TitleChar"/>
    <w:uiPriority w:val="10"/>
    <w:qFormat/>
    <w:rsid w:val="00456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60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60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05E"/>
    <w:rPr>
      <w:b/>
      <w:bCs/>
    </w:rPr>
  </w:style>
  <w:style w:type="character" w:styleId="Emphasis">
    <w:name w:val="Emphasis"/>
    <w:basedOn w:val="DefaultParagraphFont"/>
    <w:uiPriority w:val="20"/>
    <w:qFormat/>
    <w:rsid w:val="0045605E"/>
    <w:rPr>
      <w:i/>
      <w:iCs/>
    </w:rPr>
  </w:style>
  <w:style w:type="table" w:styleId="TableGrid">
    <w:name w:val="Table Grid"/>
    <w:basedOn w:val="TableNormal"/>
    <w:uiPriority w:val="59"/>
    <w:rsid w:val="00C6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69D8"/>
    <w:rPr>
      <w:color w:val="0000FF" w:themeColor="hyperlink"/>
      <w:u w:val="single"/>
    </w:rPr>
  </w:style>
  <w:style w:type="table" w:styleId="LightShading-Accent3">
    <w:name w:val="Light Shading Accent 3"/>
    <w:basedOn w:val="TableNormal"/>
    <w:uiPriority w:val="60"/>
    <w:rsid w:val="00BD21C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5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8EE"/>
  </w:style>
  <w:style w:type="paragraph" w:styleId="Footer">
    <w:name w:val="footer"/>
    <w:basedOn w:val="Normal"/>
    <w:link w:val="FooterChar"/>
    <w:uiPriority w:val="99"/>
    <w:unhideWhenUsed/>
    <w:rsid w:val="005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emf"/><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william.joyce11@imperial.ac.uk" TargetMode="Externa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j81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387B9-BFDB-4D47-9A1C-5E02A05D947A}">
  <ds:schemaRefs>
    <ds:schemaRef ds:uri="urn:schemas-microsoft-com.VSTO2008Demos.ControlsStorage"/>
  </ds:schemaRefs>
</ds:datastoreItem>
</file>

<file path=customXml/itemProps2.xml><?xml version="1.0" encoding="utf-8"?>
<ds:datastoreItem xmlns:ds="http://schemas.openxmlformats.org/officeDocument/2006/customXml" ds:itemID="{63CC1648-367D-404B-8A1B-A36B9B5B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8</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William</dc:creator>
  <cp:lastModifiedBy>Joyce, William</cp:lastModifiedBy>
  <cp:revision>4</cp:revision>
  <cp:lastPrinted>2014-02-24T14:32:00Z</cp:lastPrinted>
  <dcterms:created xsi:type="dcterms:W3CDTF">2014-02-24T20:11:00Z</dcterms:created>
  <dcterms:modified xsi:type="dcterms:W3CDTF">2014-02-24T20:15:00Z</dcterms:modified>
</cp:coreProperties>
</file>