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9F5" w:rsidRDefault="006D3AC6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133350</wp:posOffset>
            </wp:positionV>
            <wp:extent cx="7193974" cy="5314950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27" t="19899" r="20769" b="2339"/>
                    <a:stretch/>
                  </pic:blipFill>
                  <pic:spPr bwMode="auto">
                    <a:xfrm>
                      <a:off x="0" y="0"/>
                      <a:ext cx="7193974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A09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AC6"/>
    <w:rsid w:val="00341F63"/>
    <w:rsid w:val="006D3AC6"/>
    <w:rsid w:val="009A09F5"/>
    <w:rsid w:val="00B90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B6C844-1FDA-4170-8A84-1D44286E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1117\AppData\Local\Chemistry%20Add-in%20for%20Word\Chemistry%20Gallery\Chem4Word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AAEAAAD/////AQAAAAAAAAAMAgAAAEVDaGVtNFdvcmQuQ29yZSwgVmVyc2lvbj0yLjAuMS4wLCBDdWx0dXJlPW5ldXRyYWwsIFB1YmxpY0tleVRva2VuPW51bGwHAQAAAAABAAAAAAAAAAQgQ2hlbTRXb3JkLkNvcmUuQ29udHJvbFByb3BlcnRpZXMCAAAACw==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646ABA7B-EC5C-4213-AEE9-7AF4610D4AFA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Chem4Word2010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Fleming, Anna</dc:creator>
  <cp:keywords/>
  <dc:description/>
  <cp:lastModifiedBy>Fleming, Anna</cp:lastModifiedBy>
  <cp:revision>1</cp:revision>
  <dcterms:created xsi:type="dcterms:W3CDTF">2018-03-19T11:26:00Z</dcterms:created>
  <dcterms:modified xsi:type="dcterms:W3CDTF">2018-03-19T11:29:00Z</dcterms:modified>
</cp:coreProperties>
</file>